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3B8ED3" w14:textId="311A1DD9" w:rsidR="00966B66" w:rsidRPr="00127D52" w:rsidRDefault="00B62483" w:rsidP="00AF1720">
      <w:pPr>
        <w:spacing w:before="100" w:beforeAutospacing="1"/>
        <w:rPr>
          <w:rFonts w:ascii="Verdana" w:hAnsi="Verdana"/>
          <w:b/>
          <w:bCs/>
          <w:sz w:val="18"/>
          <w:szCs w:val="18"/>
          <w:lang w:val="de-DE"/>
        </w:rPr>
      </w:pPr>
      <w:bookmarkStart w:id="0" w:name="_GoBack"/>
      <w:bookmarkEnd w:id="0"/>
      <w:r w:rsidRPr="00127D52">
        <w:rPr>
          <w:rFonts w:ascii="Verdana" w:hAnsi="Verdana"/>
          <w:b/>
          <w:bCs/>
          <w:sz w:val="18"/>
          <w:szCs w:val="18"/>
          <w:lang w:val="de-DE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0A0D" w:rsidRPr="00080A0D" w14:paraId="1779B0C4" w14:textId="77777777" w:rsidTr="00966B66">
        <w:tc>
          <w:tcPr>
            <w:tcW w:w="4814" w:type="dxa"/>
          </w:tcPr>
          <w:p w14:paraId="48775804" w14:textId="6F3980ED" w:rsidR="00966B66" w:rsidRPr="00080A0D" w:rsidRDefault="003A7D96" w:rsidP="00C26A03">
            <w:pPr>
              <w:pStyle w:val="Default"/>
              <w:jc w:val="both"/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</w:pPr>
            <w:r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>Betreff:</w:t>
            </w:r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 xml:space="preserve"> Berufs -</w:t>
            </w:r>
            <w:r w:rsid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 xml:space="preserve"> </w:t>
            </w:r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>Haftpflichtversicherung 2020 („</w:t>
            </w:r>
            <w:proofErr w:type="spellStart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>sistema</w:t>
            </w:r>
            <w:proofErr w:type="spellEnd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>protezione</w:t>
            </w:r>
            <w:proofErr w:type="spellEnd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>Federazione</w:t>
            </w:r>
            <w:proofErr w:type="spellEnd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>Nazionale</w:t>
            </w:r>
            <w:proofErr w:type="spellEnd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 xml:space="preserve"> </w:t>
            </w:r>
            <w:proofErr w:type="spellStart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>Ordini</w:t>
            </w:r>
            <w:proofErr w:type="spellEnd"/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  <w:lang w:val="de-DE"/>
              </w:rPr>
              <w:t xml:space="preserve"> TSRM PSTRP“)</w:t>
            </w:r>
          </w:p>
        </w:tc>
        <w:tc>
          <w:tcPr>
            <w:tcW w:w="4814" w:type="dxa"/>
          </w:tcPr>
          <w:p w14:paraId="08FB2DDF" w14:textId="778E28CA" w:rsidR="003A7D96" w:rsidRPr="00080A0D" w:rsidRDefault="003A7D96" w:rsidP="00080A0D">
            <w:pPr>
              <w:pStyle w:val="Default"/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</w:rPr>
            </w:pPr>
            <w:r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</w:rPr>
              <w:t>OGGETTO:</w:t>
            </w:r>
            <w:r w:rsidRPr="00080A0D"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080A0D" w:rsidRPr="00080A0D"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  <w:t>A</w:t>
            </w:r>
            <w:r w:rsidR="00974894" w:rsidRPr="00080A0D"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</w:rPr>
              <w:t>ssicurazione RC professionale 2020 (sistema protezione FNO)</w:t>
            </w:r>
          </w:p>
          <w:p w14:paraId="257869A5" w14:textId="10BF4383" w:rsidR="00966B66" w:rsidRPr="00080A0D" w:rsidRDefault="00966B66" w:rsidP="0024368F">
            <w:pPr>
              <w:pStyle w:val="Default"/>
              <w:jc w:val="both"/>
              <w:rPr>
                <w:rFonts w:ascii="Verdana" w:hAnsi="Verdana" w:cstheme="minorBidi"/>
                <w:b/>
                <w:bCs/>
                <w:color w:val="auto"/>
                <w:sz w:val="20"/>
                <w:szCs w:val="20"/>
              </w:rPr>
            </w:pPr>
          </w:p>
        </w:tc>
      </w:tr>
      <w:tr w:rsidR="00080A0D" w:rsidRPr="00080A0D" w14:paraId="2FDC91D0" w14:textId="77777777" w:rsidTr="00966B66">
        <w:tc>
          <w:tcPr>
            <w:tcW w:w="4814" w:type="dxa"/>
          </w:tcPr>
          <w:p w14:paraId="5D16CC71" w14:textId="4CEE5F14" w:rsidR="00974894" w:rsidRDefault="00974894" w:rsidP="00B01376">
            <w:pPr>
              <w:shd w:val="clear" w:color="auto" w:fill="FFFFFF"/>
              <w:spacing w:after="0"/>
              <w:rPr>
                <w:rFonts w:ascii="Verdana" w:hAnsi="Verdana" w:cs="Arial"/>
                <w:sz w:val="20"/>
                <w:szCs w:val="20"/>
                <w:lang w:val="de-DE"/>
              </w:rPr>
            </w:pPr>
            <w:r w:rsidRPr="00080A0D">
              <w:rPr>
                <w:rFonts w:ascii="Verdana" w:hAnsi="Verdana" w:cs="Arial"/>
                <w:sz w:val="20"/>
                <w:szCs w:val="20"/>
                <w:lang w:val="de-DE"/>
              </w:rPr>
              <w:t>Geschätzte Kollegin / Kollege,</w:t>
            </w:r>
          </w:p>
          <w:p w14:paraId="6FC26A0A" w14:textId="77777777" w:rsidR="00B01376" w:rsidRPr="00080A0D" w:rsidRDefault="00B01376" w:rsidP="00B01376">
            <w:pPr>
              <w:shd w:val="clear" w:color="auto" w:fill="FFFFFF"/>
              <w:spacing w:after="0"/>
              <w:rPr>
                <w:rFonts w:ascii="Verdana" w:hAnsi="Verdana" w:cs="Arial"/>
                <w:sz w:val="20"/>
                <w:szCs w:val="20"/>
                <w:lang w:val="de-DE"/>
              </w:rPr>
            </w:pPr>
          </w:p>
          <w:p w14:paraId="563B0DB8" w14:textId="52CCDCED" w:rsidR="00697C25" w:rsidRPr="00080A0D" w:rsidRDefault="00974894" w:rsidP="00B01376">
            <w:pPr>
              <w:spacing w:after="0"/>
              <w:rPr>
                <w:rFonts w:ascii="Verdana" w:eastAsia="Times New Roman" w:hAnsi="Verdana"/>
                <w:sz w:val="20"/>
                <w:szCs w:val="20"/>
                <w:lang w:val="de-AT"/>
              </w:rPr>
            </w:pPr>
            <w:r w:rsidRPr="00080A0D">
              <w:rPr>
                <w:rFonts w:ascii="Verdana" w:hAnsi="Verdana" w:cs="Arial"/>
                <w:sz w:val="20"/>
                <w:szCs w:val="20"/>
                <w:lang w:val="de-DE"/>
              </w:rPr>
              <w:t xml:space="preserve">für alle Berufsausübende, </w:t>
            </w:r>
            <w:r w:rsidRPr="00B01376">
              <w:rPr>
                <w:rFonts w:ascii="Verdana" w:hAnsi="Verdana" w:cs="Arial"/>
                <w:b/>
                <w:bCs/>
                <w:sz w:val="20"/>
                <w:szCs w:val="20"/>
                <w:u w:val="single"/>
                <w:lang w:val="de-DE"/>
              </w:rPr>
              <w:t>auch für Medizinische Röntgentechniker</w:t>
            </w:r>
            <w:r w:rsidRPr="00080A0D">
              <w:rPr>
                <w:rFonts w:ascii="Verdana" w:eastAsia="Times New Roman" w:hAnsi="Verdana"/>
                <w:sz w:val="20"/>
                <w:szCs w:val="20"/>
                <w:lang w:val="de-AT"/>
              </w:rPr>
              <w:t>, welche in die Berufskammer MRT und STRPG eingeschrieben sind, ist es ab 2020 möglich, dem Versicherungsschutz der Sammelpolizze des Nationalen Verbands der Berufskammern über</w:t>
            </w:r>
            <w:r w:rsidR="00697C25" w:rsidRPr="00080A0D">
              <w:rPr>
                <w:rFonts w:ascii="Verdana" w:eastAsia="Times New Roman" w:hAnsi="Verdana"/>
                <w:sz w:val="20"/>
                <w:szCs w:val="20"/>
                <w:lang w:val="de-AT"/>
              </w:rPr>
              <w:t xml:space="preserve"> </w:t>
            </w:r>
            <w:r w:rsidRPr="00080A0D">
              <w:rPr>
                <w:rFonts w:ascii="Verdana" w:eastAsia="Times New Roman" w:hAnsi="Verdana"/>
                <w:sz w:val="20"/>
                <w:szCs w:val="20"/>
                <w:lang w:val="de-AT"/>
              </w:rPr>
              <w:t xml:space="preserve">das Portal </w:t>
            </w:r>
            <w:hyperlink r:id="rId8" w:tgtFrame="_blank" w:history="1">
              <w:r w:rsidRPr="00080A0D">
                <w:rPr>
                  <w:rStyle w:val="Collegamentoipertestuale"/>
                  <w:rFonts w:ascii="Verdana" w:hAnsi="Verdana"/>
                  <w:color w:val="auto"/>
                  <w:sz w:val="20"/>
                  <w:szCs w:val="20"/>
                  <w:lang w:val="de-DE"/>
                </w:rPr>
                <w:t>https://iscrizioni.alboweb.net</w:t>
              </w:r>
            </w:hyperlink>
            <w:r w:rsidRPr="00080A0D">
              <w:rPr>
                <w:rFonts w:ascii="Verdana" w:eastAsia="Times New Roman" w:hAnsi="Verdana"/>
                <w:sz w:val="20"/>
                <w:szCs w:val="20"/>
                <w:lang w:val="de-AT"/>
              </w:rPr>
              <w:t xml:space="preserve"> </w:t>
            </w:r>
          </w:p>
          <w:p w14:paraId="6A0F8B02" w14:textId="55440847" w:rsidR="00974894" w:rsidRDefault="00974894" w:rsidP="00B01376">
            <w:pPr>
              <w:spacing w:after="0"/>
              <w:rPr>
                <w:rFonts w:ascii="Verdana" w:eastAsia="Times New Roman" w:hAnsi="Verdana"/>
                <w:sz w:val="20"/>
                <w:szCs w:val="20"/>
                <w:lang w:val="de-AT"/>
              </w:rPr>
            </w:pPr>
            <w:r w:rsidRPr="00080A0D">
              <w:rPr>
                <w:rFonts w:ascii="Verdana" w:eastAsia="Times New Roman" w:hAnsi="Verdana"/>
                <w:sz w:val="20"/>
                <w:szCs w:val="20"/>
                <w:lang w:val="de-AT"/>
              </w:rPr>
              <w:t>beizutreten.</w:t>
            </w:r>
          </w:p>
          <w:p w14:paraId="2DFE6BB4" w14:textId="2914150F" w:rsidR="00B01376" w:rsidRDefault="00B01376" w:rsidP="00B01376">
            <w:pPr>
              <w:spacing w:after="0"/>
              <w:rPr>
                <w:rFonts w:ascii="Verdana" w:eastAsia="Times New Roman" w:hAnsi="Verdana"/>
                <w:sz w:val="20"/>
                <w:szCs w:val="20"/>
                <w:lang w:val="de-AT"/>
              </w:rPr>
            </w:pPr>
            <w:r w:rsidRPr="00B01376">
              <w:rPr>
                <w:rFonts w:ascii="Verdana" w:eastAsia="Times New Roman" w:hAnsi="Verdana"/>
                <w:b/>
                <w:bCs/>
                <w:sz w:val="20"/>
                <w:szCs w:val="20"/>
                <w:lang w:val="de-AT"/>
              </w:rPr>
              <w:t>Der Betrag für die Versicherung wird NICHT mehr über die Jahresgebühr eingehoben</w:t>
            </w:r>
            <w:r>
              <w:rPr>
                <w:rFonts w:ascii="Verdana" w:eastAsia="Times New Roman" w:hAnsi="Verdana"/>
                <w:sz w:val="20"/>
                <w:szCs w:val="20"/>
                <w:lang w:val="de-AT"/>
              </w:rPr>
              <w:t>.</w:t>
            </w:r>
          </w:p>
          <w:p w14:paraId="327F102B" w14:textId="5D9B7AA6" w:rsidR="00966B66" w:rsidRPr="00B01376" w:rsidRDefault="00B01376" w:rsidP="00B01376">
            <w:pPr>
              <w:spacing w:after="0"/>
              <w:rPr>
                <w:rFonts w:ascii="Verdana" w:eastAsia="Calibri" w:hAnsi="Verdana" w:cs="Calibri"/>
                <w:sz w:val="20"/>
                <w:szCs w:val="20"/>
                <w:lang w:val="de-DE" w:eastAsia="it-IT"/>
              </w:rPr>
            </w:pPr>
            <w:r>
              <w:rPr>
                <w:rFonts w:ascii="Verdana" w:eastAsia="Times New Roman" w:hAnsi="Verdana"/>
                <w:sz w:val="20"/>
                <w:szCs w:val="20"/>
                <w:lang w:val="de-AT"/>
              </w:rPr>
              <w:t xml:space="preserve">Um die Polizze zu aktivieren und zu bezahlen, </w:t>
            </w:r>
            <w:r w:rsidR="00974894" w:rsidRPr="00080A0D">
              <w:rPr>
                <w:rFonts w:ascii="Verdana" w:eastAsia="Times New Roman" w:hAnsi="Verdana" w:cs="Times New Roman"/>
                <w:bCs/>
                <w:sz w:val="20"/>
                <w:szCs w:val="20"/>
                <w:lang w:val="de-DE" w:eastAsia="it-IT"/>
              </w:rPr>
              <w:t xml:space="preserve">ist der persönliche PIN-Kode notwendig, </w:t>
            </w:r>
            <w:r>
              <w:rPr>
                <w:rFonts w:ascii="Verdana" w:eastAsia="Times New Roman" w:hAnsi="Verdana" w:cs="Times New Roman"/>
                <w:bCs/>
                <w:sz w:val="20"/>
                <w:szCs w:val="20"/>
                <w:lang w:val="de-DE" w:eastAsia="it-IT"/>
              </w:rPr>
              <w:t>um die Aktivierungsprozedur durchzuführen.</w:t>
            </w:r>
          </w:p>
        </w:tc>
        <w:tc>
          <w:tcPr>
            <w:tcW w:w="4814" w:type="dxa"/>
          </w:tcPr>
          <w:p w14:paraId="43399634" w14:textId="106AF16E" w:rsidR="00D44375" w:rsidRDefault="00D44375" w:rsidP="00B01376">
            <w:pPr>
              <w:shd w:val="clear" w:color="auto" w:fill="FFFFFF"/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080A0D">
              <w:rPr>
                <w:rFonts w:ascii="Verdana" w:hAnsi="Verdana" w:cs="Arial"/>
                <w:sz w:val="20"/>
                <w:szCs w:val="20"/>
              </w:rPr>
              <w:t>Gentile collega,</w:t>
            </w:r>
          </w:p>
          <w:p w14:paraId="71BCBCBC" w14:textId="77777777" w:rsidR="00B01376" w:rsidRPr="00080A0D" w:rsidRDefault="00B01376" w:rsidP="00B01376">
            <w:pPr>
              <w:shd w:val="clear" w:color="auto" w:fill="FFFFFF"/>
              <w:spacing w:after="0"/>
              <w:rPr>
                <w:rFonts w:ascii="Verdana" w:eastAsia="Times New Roman" w:hAnsi="Verdana" w:cs="Arial"/>
                <w:sz w:val="20"/>
                <w:szCs w:val="20"/>
                <w:lang w:eastAsia="de-DE"/>
              </w:rPr>
            </w:pPr>
          </w:p>
          <w:p w14:paraId="36B06038" w14:textId="1F9B6A6B" w:rsidR="00D44375" w:rsidRDefault="00D44375" w:rsidP="00B01376">
            <w:pPr>
              <w:shd w:val="clear" w:color="auto" w:fill="FFFFFF"/>
              <w:spacing w:after="0"/>
              <w:rPr>
                <w:rFonts w:ascii="Verdana" w:hAnsi="Verdana"/>
                <w:sz w:val="20"/>
                <w:szCs w:val="20"/>
              </w:rPr>
            </w:pPr>
            <w:r w:rsidRPr="00080A0D">
              <w:rPr>
                <w:rFonts w:ascii="Verdana" w:hAnsi="Verdana" w:cs="Arial"/>
                <w:sz w:val="20"/>
                <w:szCs w:val="20"/>
              </w:rPr>
              <w:t>tutti i professionisti iscritti agli albi dell’Ordine TSRM PSTRP, </w:t>
            </w:r>
            <w:r w:rsidRPr="00B01376">
              <w:rPr>
                <w:rFonts w:ascii="Verdana" w:hAnsi="Verdana" w:cs="Arial"/>
                <w:b/>
                <w:bCs/>
                <w:sz w:val="20"/>
                <w:szCs w:val="20"/>
                <w:u w:val="single"/>
              </w:rPr>
              <w:t>compreso i TSRM</w:t>
            </w:r>
            <w:r w:rsidRPr="00080A0D">
              <w:rPr>
                <w:rFonts w:ascii="Verdana" w:hAnsi="Verdana" w:cs="Arial"/>
                <w:sz w:val="20"/>
                <w:szCs w:val="20"/>
              </w:rPr>
              <w:t xml:space="preserve">, dal 2020 possono aderire al sistema di protezione della FNO e </w:t>
            </w:r>
            <w:r w:rsidR="00697C25" w:rsidRPr="00080A0D">
              <w:rPr>
                <w:rFonts w:ascii="Verdana" w:hAnsi="Verdana" w:cs="Arial"/>
                <w:sz w:val="20"/>
                <w:szCs w:val="20"/>
              </w:rPr>
              <w:t xml:space="preserve">la </w:t>
            </w:r>
            <w:r w:rsidRPr="00080A0D">
              <w:rPr>
                <w:rFonts w:ascii="Verdana" w:hAnsi="Verdana" w:cs="Arial"/>
                <w:sz w:val="20"/>
                <w:szCs w:val="20"/>
              </w:rPr>
              <w:t>relativa polizza assicurativa, accedendo all’area riservata del</w:t>
            </w:r>
            <w:r w:rsidR="00697C25" w:rsidRPr="00080A0D">
              <w:rPr>
                <w:rFonts w:ascii="Verdana" w:hAnsi="Verdana" w:cs="Arial"/>
                <w:sz w:val="20"/>
                <w:szCs w:val="20"/>
              </w:rPr>
              <w:t xml:space="preserve"> p</w:t>
            </w:r>
            <w:r w:rsidRPr="00080A0D">
              <w:rPr>
                <w:rFonts w:ascii="Verdana" w:hAnsi="Verdana" w:cs="Arial"/>
                <w:sz w:val="20"/>
                <w:szCs w:val="20"/>
              </w:rPr>
              <w:t>ortale </w:t>
            </w:r>
            <w:hyperlink r:id="rId9" w:history="1">
              <w:r w:rsidR="00697C25" w:rsidRPr="00080A0D">
                <w:rPr>
                  <w:rStyle w:val="Collegamentoipertestuale"/>
                  <w:rFonts w:ascii="Verdana" w:hAnsi="Verdana"/>
                  <w:color w:val="auto"/>
                  <w:sz w:val="20"/>
                  <w:szCs w:val="20"/>
                </w:rPr>
                <w:t>https://iscrizioni.alboweb.net</w:t>
              </w:r>
            </w:hyperlink>
            <w:r w:rsidR="00B01376">
              <w:rPr>
                <w:rFonts w:ascii="Verdana" w:hAnsi="Verdana"/>
                <w:sz w:val="20"/>
                <w:szCs w:val="20"/>
              </w:rPr>
              <w:t xml:space="preserve"> .</w:t>
            </w:r>
          </w:p>
          <w:p w14:paraId="6AE03DC4" w14:textId="25D3CD31" w:rsidR="00B01376" w:rsidRPr="00B01376" w:rsidRDefault="00B01376" w:rsidP="00B01376">
            <w:pPr>
              <w:shd w:val="clear" w:color="auto" w:fill="FFFFFF"/>
              <w:spacing w:after="0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B01376">
              <w:rPr>
                <w:rFonts w:ascii="Verdana" w:hAnsi="Verdana"/>
                <w:b/>
                <w:bCs/>
                <w:sz w:val="20"/>
                <w:szCs w:val="20"/>
              </w:rPr>
              <w:t>Il pagamento della polizza NON è più compreso nella quota di iscrizione annuale.</w:t>
            </w:r>
          </w:p>
          <w:p w14:paraId="4F9C079A" w14:textId="2D515E17" w:rsidR="00C26A03" w:rsidRPr="00080A0D" w:rsidRDefault="00B01376" w:rsidP="00B01376">
            <w:pPr>
              <w:shd w:val="clear" w:color="auto" w:fill="FFFFFF"/>
              <w:spacing w:after="0"/>
              <w:rPr>
                <w:rFonts w:ascii="Verdana" w:eastAsia="Calibri" w:hAnsi="Verdana" w:cs="Calibri"/>
                <w:sz w:val="20"/>
                <w:szCs w:val="20"/>
                <w:lang w:eastAsia="it-IT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Per aderire alla polizza e pagare il premio assicurativo </w:t>
            </w:r>
            <w:r w:rsidR="00697C25" w:rsidRPr="00080A0D">
              <w:rPr>
                <w:rFonts w:ascii="Verdana" w:hAnsi="Verdana"/>
                <w:sz w:val="20"/>
                <w:szCs w:val="20"/>
              </w:rPr>
              <w:t>è necessario conoscere il seguente PIN personale</w:t>
            </w:r>
            <w:r>
              <w:rPr>
                <w:rFonts w:ascii="Verdana" w:hAnsi="Verdana"/>
                <w:sz w:val="20"/>
                <w:szCs w:val="20"/>
              </w:rPr>
              <w:t>, e seguire la procedura.</w:t>
            </w:r>
          </w:p>
        </w:tc>
      </w:tr>
    </w:tbl>
    <w:p w14:paraId="261D8710" w14:textId="77777777" w:rsidR="00966B66" w:rsidRPr="003A7D96" w:rsidRDefault="00966B66" w:rsidP="0024368F">
      <w:pPr>
        <w:pStyle w:val="Default"/>
        <w:jc w:val="both"/>
        <w:rPr>
          <w:rFonts w:ascii="Verdana" w:hAnsi="Verdana" w:cstheme="minorBidi"/>
          <w:b/>
          <w:bCs/>
          <w:color w:val="auto"/>
          <w:sz w:val="18"/>
          <w:szCs w:val="1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892BE1" w:rsidRPr="00AF1720" w14:paraId="1A605DFC" w14:textId="77777777" w:rsidTr="00892BE1">
        <w:tc>
          <w:tcPr>
            <w:tcW w:w="3209" w:type="dxa"/>
          </w:tcPr>
          <w:p w14:paraId="38E181EE" w14:textId="0A138FE8" w:rsidR="00892BE1" w:rsidRPr="00AF1720" w:rsidRDefault="00892BE1" w:rsidP="00243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Calibri" w:hAnsi="Verdana" w:cs="Calibri"/>
                <w:color w:val="000000"/>
                <w:sz w:val="28"/>
                <w:szCs w:val="28"/>
                <w:lang w:eastAsia="it-IT"/>
              </w:rPr>
            </w:pPr>
            <w:r w:rsidRPr="00AF1720">
              <w:rPr>
                <w:rFonts w:ascii="Verdana" w:eastAsia="Calibri" w:hAnsi="Verdana" w:cs="Calibri"/>
                <w:color w:val="000000"/>
                <w:sz w:val="28"/>
                <w:szCs w:val="28"/>
                <w:lang w:eastAsia="it-IT"/>
              </w:rPr>
              <w:t>PIN</w:t>
            </w:r>
          </w:p>
        </w:tc>
        <w:tc>
          <w:tcPr>
            <w:tcW w:w="3209" w:type="dxa"/>
          </w:tcPr>
          <w:p w14:paraId="3E425743" w14:textId="77777777" w:rsidR="00892BE1" w:rsidRPr="00AF1720" w:rsidRDefault="00892BE1" w:rsidP="0024368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eastAsia="Calibri" w:hAnsi="Verdana" w:cs="Calibri"/>
                <w:color w:val="000000"/>
                <w:sz w:val="28"/>
                <w:szCs w:val="28"/>
                <w:lang w:eastAsia="it-IT"/>
              </w:rPr>
            </w:pPr>
          </w:p>
        </w:tc>
        <w:tc>
          <w:tcPr>
            <w:tcW w:w="3210" w:type="dxa"/>
          </w:tcPr>
          <w:p w14:paraId="121A69FA" w14:textId="0153F526" w:rsidR="00892BE1" w:rsidRPr="00AF1720" w:rsidRDefault="00892BE1" w:rsidP="00AF172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Verdana" w:eastAsia="Calibri" w:hAnsi="Verdana" w:cs="Calibri"/>
                <w:color w:val="000000"/>
                <w:sz w:val="28"/>
                <w:szCs w:val="28"/>
                <w:lang w:eastAsia="it-IT"/>
              </w:rPr>
            </w:pPr>
            <w:r w:rsidRPr="00AF1720">
              <w:rPr>
                <w:rFonts w:ascii="Verdana" w:eastAsia="Calibri" w:hAnsi="Verdana" w:cs="Calibri"/>
                <w:color w:val="000000"/>
                <w:sz w:val="28"/>
                <w:szCs w:val="28"/>
                <w:lang w:eastAsia="it-IT"/>
              </w:rPr>
              <w:t>PIN</w:t>
            </w:r>
          </w:p>
        </w:tc>
      </w:tr>
    </w:tbl>
    <w:p w14:paraId="70E2650C" w14:textId="77777777" w:rsidR="00CC010D" w:rsidRPr="003A7D96" w:rsidRDefault="00CC010D" w:rsidP="0024368F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Calibri" w:hAnsi="Verdana" w:cs="Calibri"/>
          <w:color w:val="000000"/>
          <w:sz w:val="18"/>
          <w:szCs w:val="18"/>
          <w:lang w:eastAsia="it-IT"/>
        </w:rPr>
      </w:pPr>
    </w:p>
    <w:p w14:paraId="1B5A0D6F" w14:textId="68C21AB6" w:rsidR="00AF1720" w:rsidRDefault="00AF1720" w:rsidP="00C26A03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18"/>
          <w:szCs w:val="18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8099E" w:rsidRPr="0028099E" w14:paraId="58CF1B39" w14:textId="77777777" w:rsidTr="0028099E">
        <w:tc>
          <w:tcPr>
            <w:tcW w:w="4814" w:type="dxa"/>
          </w:tcPr>
          <w:p w14:paraId="5DCD7B54" w14:textId="6381406C" w:rsidR="0028099E" w:rsidRPr="0028099E" w:rsidRDefault="00080A0D" w:rsidP="00080A0D">
            <w:pPr>
              <w:spacing w:after="0" w:line="240" w:lineRule="auto"/>
              <w:jc w:val="center"/>
              <w:rPr>
                <w:rFonts w:ascii="Verdana" w:eastAsia="Calibri" w:hAnsi="Verdana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proofErr w:type="spellStart"/>
            <w:r>
              <w:rPr>
                <w:rFonts w:ascii="Verdana" w:eastAsia="Calibri" w:hAnsi="Verdana" w:cs="Calibri"/>
                <w:b/>
                <w:bCs/>
                <w:color w:val="000000"/>
                <w:sz w:val="20"/>
                <w:szCs w:val="20"/>
                <w:lang w:eastAsia="it-IT"/>
              </w:rPr>
              <w:t>Kurzbeschreibung</w:t>
            </w:r>
            <w:proofErr w:type="spellEnd"/>
            <w:r>
              <w:rPr>
                <w:rFonts w:ascii="Verdana" w:eastAsia="Calibri" w:hAnsi="Verdana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="0028099E" w:rsidRPr="0028099E">
              <w:rPr>
                <w:rFonts w:ascii="Verdana" w:eastAsia="Calibri" w:hAnsi="Verdana" w:cs="Calibri"/>
                <w:b/>
                <w:bCs/>
                <w:color w:val="000000"/>
                <w:sz w:val="20"/>
                <w:szCs w:val="20"/>
                <w:lang w:eastAsia="it-IT"/>
              </w:rPr>
              <w:t>Prozedur</w:t>
            </w:r>
            <w:proofErr w:type="spellEnd"/>
          </w:p>
        </w:tc>
        <w:tc>
          <w:tcPr>
            <w:tcW w:w="4814" w:type="dxa"/>
          </w:tcPr>
          <w:p w14:paraId="2F011D55" w14:textId="02BD8F8D" w:rsidR="0028099E" w:rsidRPr="0028099E" w:rsidRDefault="00080A0D" w:rsidP="00C26A03">
            <w:pPr>
              <w:spacing w:after="0" w:line="240" w:lineRule="auto"/>
              <w:jc w:val="center"/>
              <w:rPr>
                <w:rFonts w:ascii="Verdana" w:eastAsia="Calibri" w:hAnsi="Verdana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Calibri" w:hAnsi="Verdana" w:cs="Calibri"/>
                <w:b/>
                <w:bCs/>
                <w:color w:val="000000"/>
                <w:sz w:val="20"/>
                <w:szCs w:val="20"/>
                <w:lang w:eastAsia="it-IT"/>
              </w:rPr>
              <w:t>Breve linea guida della p</w:t>
            </w:r>
            <w:r w:rsidR="0028099E" w:rsidRPr="0028099E">
              <w:rPr>
                <w:rFonts w:ascii="Verdana" w:eastAsia="Calibri" w:hAnsi="Verdana" w:cs="Calibri"/>
                <w:b/>
                <w:bCs/>
                <w:color w:val="000000"/>
                <w:sz w:val="20"/>
                <w:szCs w:val="20"/>
                <w:lang w:eastAsia="it-IT"/>
              </w:rPr>
              <w:t>rocedura</w:t>
            </w:r>
          </w:p>
        </w:tc>
      </w:tr>
    </w:tbl>
    <w:p w14:paraId="712B1242" w14:textId="45DDB601" w:rsidR="00B241C1" w:rsidRPr="0028099E" w:rsidRDefault="00B241C1" w:rsidP="00B241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84"/>
        <w:gridCol w:w="1630"/>
        <w:gridCol w:w="1628"/>
        <w:gridCol w:w="3186"/>
      </w:tblGrid>
      <w:tr w:rsidR="00B241C1" w:rsidRPr="0028099E" w14:paraId="27BB3452" w14:textId="77777777" w:rsidTr="00B01376">
        <w:tc>
          <w:tcPr>
            <w:tcW w:w="3184" w:type="dxa"/>
          </w:tcPr>
          <w:p w14:paraId="00D4734E" w14:textId="1C6949BA" w:rsidR="00B241C1" w:rsidRPr="0028099E" w:rsidRDefault="0028099E" w:rsidP="0028099E">
            <w:pPr>
              <w:spacing w:after="0" w:line="240" w:lineRule="auto"/>
              <w:rPr>
                <w:rFonts w:ascii="Verdana" w:hAnsi="Verdana" w:cs="Times New Roman"/>
                <w:sz w:val="20"/>
                <w:szCs w:val="20"/>
                <w:lang w:val="de-DE"/>
              </w:rPr>
            </w:pPr>
            <w:r>
              <w:rPr>
                <w:rFonts w:ascii="Verdana" w:hAnsi="Verdana" w:cs="Times New Roman"/>
                <w:sz w:val="20"/>
                <w:szCs w:val="20"/>
                <w:lang w:val="de-DE"/>
              </w:rPr>
              <w:t>1_</w:t>
            </w:r>
            <w:r w:rsidR="00B241C1" w:rsidRPr="0028099E">
              <w:rPr>
                <w:rFonts w:ascii="Verdana" w:hAnsi="Verdana" w:cs="Times New Roman"/>
                <w:sz w:val="20"/>
                <w:szCs w:val="20"/>
                <w:lang w:val="de-DE"/>
              </w:rPr>
              <w:t xml:space="preserve">Link für den Zugriff auf das Portal </w:t>
            </w:r>
            <w:r w:rsidR="00B241C1" w:rsidRPr="00B241C1">
              <w:rPr>
                <w:lang w:val="de-DE"/>
              </w:rPr>
              <w:sym w:font="Wingdings" w:char="F0E0"/>
            </w:r>
            <w:r w:rsidR="00B241C1" w:rsidRPr="0028099E">
              <w:rPr>
                <w:rFonts w:ascii="Verdana" w:hAnsi="Verdana" w:cs="Times New Roman"/>
                <w:sz w:val="20"/>
                <w:szCs w:val="20"/>
                <w:lang w:val="de-DE"/>
              </w:rPr>
              <w:t xml:space="preserve">    </w:t>
            </w:r>
          </w:p>
        </w:tc>
        <w:tc>
          <w:tcPr>
            <w:tcW w:w="3258" w:type="dxa"/>
            <w:gridSpan w:val="2"/>
          </w:tcPr>
          <w:p w14:paraId="03761A2B" w14:textId="77777777" w:rsidR="00B241C1" w:rsidRPr="00B241C1" w:rsidRDefault="0023757C" w:rsidP="00B241C1">
            <w:pPr>
              <w:spacing w:after="0" w:line="240" w:lineRule="auto"/>
              <w:jc w:val="center"/>
              <w:rPr>
                <w:rFonts w:ascii="Verdana" w:hAnsi="Verdana" w:cs="Times New Roman"/>
                <w:sz w:val="20"/>
                <w:szCs w:val="20"/>
                <w:lang w:val="de-DE"/>
              </w:rPr>
            </w:pPr>
            <w:hyperlink r:id="rId10" w:history="1">
              <w:r w:rsidR="00B241C1" w:rsidRPr="00B241C1">
                <w:rPr>
                  <w:rStyle w:val="Collegamentoipertestuale"/>
                  <w:rFonts w:ascii="Verdana" w:hAnsi="Verdana" w:cs="Times New Roman"/>
                  <w:sz w:val="20"/>
                  <w:szCs w:val="20"/>
                  <w:lang w:val="de-DE"/>
                </w:rPr>
                <w:t>https://iscrizioni.alboweb.net/</w:t>
              </w:r>
            </w:hyperlink>
            <w:r w:rsidR="00B241C1" w:rsidRPr="00B241C1">
              <w:rPr>
                <w:rFonts w:ascii="Verdana" w:hAnsi="Verdana" w:cs="Times New Roman"/>
                <w:sz w:val="20"/>
                <w:szCs w:val="20"/>
                <w:lang w:val="de-DE"/>
              </w:rPr>
              <w:t xml:space="preserve">    </w:t>
            </w:r>
          </w:p>
          <w:p w14:paraId="715832AD" w14:textId="77777777" w:rsidR="00B241C1" w:rsidRPr="00B241C1" w:rsidRDefault="00B241C1" w:rsidP="00B241C1">
            <w:pPr>
              <w:spacing w:after="0" w:line="24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186" w:type="dxa"/>
          </w:tcPr>
          <w:p w14:paraId="5F9D11A8" w14:textId="32B05CEC" w:rsidR="00B241C1" w:rsidRPr="0028099E" w:rsidRDefault="00B241C1" w:rsidP="00B241C1">
            <w:pPr>
              <w:spacing w:after="0" w:line="24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B241C1">
              <w:rPr>
                <w:rFonts w:ascii="Verdana" w:hAnsi="Verdana" w:cs="Times New Roman"/>
                <w:sz w:val="20"/>
                <w:szCs w:val="20"/>
                <w:lang w:val="de-DE"/>
              </w:rPr>
              <w:sym w:font="Wingdings" w:char="F0DF"/>
            </w:r>
            <w:r w:rsidRPr="0028099E">
              <w:rPr>
                <w:rFonts w:ascii="Verdana" w:hAnsi="Verdana" w:cs="Times New Roman"/>
                <w:sz w:val="20"/>
                <w:szCs w:val="20"/>
              </w:rPr>
              <w:t xml:space="preserve">   </w:t>
            </w:r>
            <w:r w:rsidR="0028099E" w:rsidRPr="0028099E">
              <w:rPr>
                <w:rFonts w:ascii="Verdana" w:hAnsi="Verdana" w:cs="Times New Roman"/>
                <w:sz w:val="20"/>
                <w:szCs w:val="20"/>
              </w:rPr>
              <w:t>1_</w:t>
            </w:r>
            <w:r w:rsidRPr="0028099E">
              <w:rPr>
                <w:rFonts w:ascii="Verdana" w:hAnsi="Verdana" w:cs="Times New Roman"/>
                <w:sz w:val="20"/>
                <w:szCs w:val="20"/>
              </w:rPr>
              <w:t xml:space="preserve">Link di accesso al portale  </w:t>
            </w:r>
          </w:p>
        </w:tc>
      </w:tr>
      <w:tr w:rsidR="00080A0D" w:rsidRPr="00080A0D" w14:paraId="4F2E3B4D" w14:textId="77777777" w:rsidTr="001C5C26">
        <w:tc>
          <w:tcPr>
            <w:tcW w:w="4814" w:type="dxa"/>
            <w:gridSpan w:val="2"/>
          </w:tcPr>
          <w:p w14:paraId="164EC65D" w14:textId="3B13AA18" w:rsidR="00B241C1" w:rsidRPr="00080A0D" w:rsidRDefault="0028099E" w:rsidP="001C5C26">
            <w:pPr>
              <w:spacing w:after="0" w:line="240" w:lineRule="auto"/>
              <w:rPr>
                <w:rFonts w:ascii="Verdana" w:hAnsi="Verdana" w:cs="Times New Roman"/>
                <w:sz w:val="20"/>
                <w:szCs w:val="20"/>
              </w:rPr>
            </w:pPr>
            <w:r w:rsidRPr="00080A0D">
              <w:rPr>
                <w:rFonts w:ascii="Verdana" w:hAnsi="Verdana" w:cs="Times New Roman"/>
                <w:sz w:val="20"/>
                <w:szCs w:val="20"/>
              </w:rPr>
              <w:t>2_</w:t>
            </w:r>
            <w:r w:rsidR="00B241C1" w:rsidRPr="00080A0D">
              <w:rPr>
                <w:rFonts w:ascii="Verdana" w:hAnsi="Verdana" w:cs="Times New Roman"/>
                <w:sz w:val="20"/>
                <w:szCs w:val="20"/>
              </w:rPr>
              <w:t xml:space="preserve">Die </w:t>
            </w:r>
            <w:r w:rsidR="00B01376">
              <w:rPr>
                <w:rFonts w:ascii="Verdana" w:hAnsi="Verdana" w:cs="Times New Roman"/>
                <w:sz w:val="20"/>
                <w:szCs w:val="20"/>
              </w:rPr>
              <w:t>ROTE</w:t>
            </w:r>
            <w:r w:rsidR="00B241C1" w:rsidRPr="00080A0D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="00B241C1" w:rsidRPr="00080A0D">
              <w:rPr>
                <w:rFonts w:ascii="Verdana" w:hAnsi="Verdana" w:cs="Times New Roman"/>
                <w:sz w:val="20"/>
                <w:szCs w:val="20"/>
              </w:rPr>
              <w:t>Ikone</w:t>
            </w:r>
            <w:proofErr w:type="spellEnd"/>
            <w:r w:rsidR="00B241C1" w:rsidRPr="00080A0D">
              <w:rPr>
                <w:rFonts w:ascii="Verdana" w:hAnsi="Verdana" w:cs="Times New Roman"/>
                <w:sz w:val="20"/>
                <w:szCs w:val="20"/>
              </w:rPr>
              <w:t xml:space="preserve"> </w:t>
            </w:r>
            <w:proofErr w:type="spellStart"/>
            <w:r w:rsidR="00B241C1" w:rsidRPr="00080A0D">
              <w:rPr>
                <w:rFonts w:ascii="Verdana" w:hAnsi="Verdana" w:cs="Times New Roman"/>
                <w:sz w:val="20"/>
                <w:szCs w:val="20"/>
              </w:rPr>
              <w:t>anwählen</w:t>
            </w:r>
            <w:proofErr w:type="spellEnd"/>
            <w:r w:rsidR="001C5C26" w:rsidRPr="00080A0D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1C5C26" w:rsidRPr="00080A0D">
              <w:rPr>
                <w:rFonts w:ascii="Verdana" w:hAnsi="Verdana"/>
                <w:sz w:val="20"/>
                <w:szCs w:val="20"/>
              </w:rPr>
              <w:t>mit</w:t>
            </w:r>
            <w:proofErr w:type="spellEnd"/>
            <w:r w:rsidR="001C5C26" w:rsidRPr="00080A0D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="001C5C26" w:rsidRPr="00080A0D">
              <w:rPr>
                <w:rFonts w:ascii="Verdana" w:hAnsi="Verdana"/>
                <w:sz w:val="20"/>
                <w:szCs w:val="20"/>
              </w:rPr>
              <w:t>dem</w:t>
            </w:r>
            <w:proofErr w:type="spellEnd"/>
            <w:r w:rsidR="001C5C26" w:rsidRPr="00080A0D">
              <w:rPr>
                <w:rFonts w:ascii="Verdana" w:hAnsi="Verdana"/>
                <w:sz w:val="20"/>
                <w:szCs w:val="20"/>
              </w:rPr>
              <w:t xml:space="preserve"> Text: “Se sei un Tecnico sanitario di radiologia medica e un Assistente sanitario iscritto all’Ordine e sei in possesso del PIN clicca qui per accedere” </w:t>
            </w:r>
            <w:proofErr w:type="spellStart"/>
            <w:r w:rsidR="001C5C26" w:rsidRPr="00080A0D">
              <w:rPr>
                <w:rFonts w:ascii="Verdana" w:hAnsi="Verdana"/>
                <w:sz w:val="20"/>
                <w:szCs w:val="20"/>
              </w:rPr>
              <w:t>anwählen</w:t>
            </w:r>
            <w:proofErr w:type="spellEnd"/>
            <w:r w:rsidR="001C5C26" w:rsidRPr="00080A0D">
              <w:rPr>
                <w:rFonts w:ascii="Verdana" w:hAnsi="Verdana"/>
                <w:sz w:val="20"/>
                <w:szCs w:val="20"/>
              </w:rPr>
              <w:t>.</w:t>
            </w:r>
          </w:p>
        </w:tc>
        <w:tc>
          <w:tcPr>
            <w:tcW w:w="4814" w:type="dxa"/>
            <w:gridSpan w:val="2"/>
          </w:tcPr>
          <w:p w14:paraId="671C9934" w14:textId="6E8B9970" w:rsidR="00B241C1" w:rsidRPr="00080A0D" w:rsidRDefault="0028099E" w:rsidP="001C5C26">
            <w:pPr>
              <w:pStyle w:val="m5336008533025046236p2"/>
              <w:shd w:val="clear" w:color="auto" w:fill="FFFFFF"/>
              <w:spacing w:before="0" w:beforeAutospacing="0" w:after="0" w:afterAutospacing="0"/>
              <w:rPr>
                <w:rFonts w:ascii="Verdana" w:hAnsi="Verdana"/>
                <w:sz w:val="20"/>
                <w:szCs w:val="20"/>
                <w:lang w:val="it-IT"/>
              </w:rPr>
            </w:pPr>
            <w:r w:rsidRPr="00080A0D">
              <w:rPr>
                <w:rFonts w:ascii="Verdana" w:hAnsi="Verdana"/>
                <w:sz w:val="20"/>
                <w:szCs w:val="20"/>
                <w:lang w:val="it-IT"/>
              </w:rPr>
              <w:t>2_</w:t>
            </w:r>
            <w:r w:rsidR="00B241C1" w:rsidRPr="00080A0D">
              <w:rPr>
                <w:rFonts w:ascii="Verdana" w:hAnsi="Verdana"/>
                <w:sz w:val="20"/>
                <w:szCs w:val="20"/>
                <w:lang w:val="it-IT"/>
              </w:rPr>
              <w:t xml:space="preserve">Cliccare sul pulsante </w:t>
            </w:r>
            <w:r w:rsidR="00B01376">
              <w:rPr>
                <w:rFonts w:ascii="Verdana" w:hAnsi="Verdana"/>
                <w:sz w:val="20"/>
                <w:szCs w:val="20"/>
                <w:lang w:val="it-IT"/>
              </w:rPr>
              <w:t>ROSSO</w:t>
            </w:r>
            <w:r w:rsidR="001C5C26" w:rsidRPr="00080A0D">
              <w:rPr>
                <w:rFonts w:ascii="Verdana" w:hAnsi="Verdana"/>
                <w:sz w:val="20"/>
                <w:szCs w:val="20"/>
                <w:lang w:val="it-IT"/>
              </w:rPr>
              <w:t xml:space="preserve"> contenente il testo:  “Se sei un Tecnico sanitario di radiologia medica e un Assistente sanitario iscritto all’Ordine e sei in possesso del PIN clicca qui per accedere”.</w:t>
            </w:r>
          </w:p>
        </w:tc>
      </w:tr>
    </w:tbl>
    <w:p w14:paraId="178F642E" w14:textId="77777777" w:rsidR="00B241C1" w:rsidRPr="001C5C26" w:rsidRDefault="00B241C1" w:rsidP="00B241C1">
      <w:pPr>
        <w:spacing w:after="0" w:line="240" w:lineRule="auto"/>
        <w:jc w:val="center"/>
        <w:rPr>
          <w:rFonts w:ascii="Verdana" w:hAnsi="Verdana" w:cs="Times New Roman"/>
          <w:sz w:val="20"/>
          <w:szCs w:val="20"/>
        </w:rPr>
      </w:pPr>
    </w:p>
    <w:p w14:paraId="6FBBC2E9" w14:textId="60FC3081" w:rsidR="00AF1720" w:rsidRP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  <w:lang w:val="de-DE"/>
        </w:rPr>
      </w:pPr>
      <w:r w:rsidRPr="00B241C1">
        <w:rPr>
          <w:rFonts w:ascii="Verdana" w:hAnsi="Verdana"/>
          <w:noProof/>
          <w:sz w:val="20"/>
          <w:szCs w:val="20"/>
        </w:rPr>
        <w:drawing>
          <wp:inline distT="0" distB="0" distL="0" distR="0" wp14:anchorId="6BB3FF56" wp14:editId="56363F81">
            <wp:extent cx="2401798" cy="13258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3944" t="51135" r="14128" b="27344"/>
                    <a:stretch/>
                  </pic:blipFill>
                  <pic:spPr bwMode="auto">
                    <a:xfrm>
                      <a:off x="0" y="0"/>
                      <a:ext cx="2414908" cy="133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B20DB" w14:textId="7B3844A7" w:rsidR="00B241C1" w:rsidRP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  <w:lang w:val="de-DE"/>
        </w:rPr>
      </w:pPr>
    </w:p>
    <w:p w14:paraId="38AEA55E" w14:textId="3A880146" w:rsidR="00B241C1" w:rsidRP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  <w:lang w:val="de-D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241C1" w:rsidRPr="00B241C1" w14:paraId="3690615C" w14:textId="77777777" w:rsidTr="00B241C1">
        <w:tc>
          <w:tcPr>
            <w:tcW w:w="4814" w:type="dxa"/>
          </w:tcPr>
          <w:p w14:paraId="095E6EBD" w14:textId="1E4DE089" w:rsidR="00B241C1" w:rsidRPr="00B241C1" w:rsidRDefault="0028099E" w:rsidP="00B241C1">
            <w:pPr>
              <w:spacing w:after="0" w:line="240" w:lineRule="auto"/>
              <w:jc w:val="center"/>
              <w:rPr>
                <w:rFonts w:ascii="Verdana" w:hAnsi="Verdana"/>
                <w:bCs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de-DE"/>
              </w:rPr>
              <w:t>3_</w:t>
            </w:r>
            <w:r w:rsidR="00B241C1" w:rsidRPr="00B241C1">
              <w:rPr>
                <w:rFonts w:ascii="Verdana" w:hAnsi="Verdana"/>
                <w:bCs/>
                <w:sz w:val="20"/>
                <w:szCs w:val="20"/>
                <w:lang w:val="de-DE"/>
              </w:rPr>
              <w:t>Steuernummer und PIN eingeben</w:t>
            </w:r>
          </w:p>
        </w:tc>
        <w:tc>
          <w:tcPr>
            <w:tcW w:w="4814" w:type="dxa"/>
          </w:tcPr>
          <w:p w14:paraId="06CB0BCD" w14:textId="52A2A131" w:rsidR="00B241C1" w:rsidRPr="00B241C1" w:rsidRDefault="0028099E" w:rsidP="00B241C1">
            <w:pPr>
              <w:spacing w:after="0" w:line="240" w:lineRule="auto"/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3_</w:t>
            </w:r>
            <w:r w:rsidR="001C5C26">
              <w:rPr>
                <w:rFonts w:ascii="Verdana" w:hAnsi="Verdana"/>
                <w:sz w:val="20"/>
                <w:szCs w:val="20"/>
              </w:rPr>
              <w:t>I</w:t>
            </w:r>
            <w:r w:rsidR="00B241C1">
              <w:rPr>
                <w:rFonts w:ascii="Verdana" w:hAnsi="Verdana"/>
                <w:sz w:val="20"/>
                <w:szCs w:val="20"/>
              </w:rPr>
              <w:t>nserire</w:t>
            </w:r>
            <w:r w:rsidR="00B241C1" w:rsidRPr="00B241C1">
              <w:rPr>
                <w:rFonts w:ascii="Verdana" w:hAnsi="Verdana"/>
                <w:sz w:val="20"/>
                <w:szCs w:val="20"/>
              </w:rPr>
              <w:t xml:space="preserve"> codice fiscale</w:t>
            </w:r>
            <w:r w:rsidR="00B241C1">
              <w:rPr>
                <w:rFonts w:ascii="Verdana" w:hAnsi="Verdana"/>
                <w:sz w:val="20"/>
                <w:szCs w:val="20"/>
              </w:rPr>
              <w:t xml:space="preserve"> e PIN</w:t>
            </w:r>
          </w:p>
        </w:tc>
      </w:tr>
    </w:tbl>
    <w:p w14:paraId="0B0C4DCF" w14:textId="03DADB2C" w:rsid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241C1">
        <w:rPr>
          <w:rFonts w:ascii="Verdana" w:hAnsi="Verdana"/>
          <w:b/>
          <w:noProof/>
          <w:sz w:val="20"/>
          <w:szCs w:val="20"/>
        </w:rPr>
        <w:lastRenderedPageBreak/>
        <w:drawing>
          <wp:inline distT="0" distB="0" distL="0" distR="0" wp14:anchorId="3CAB3855" wp14:editId="722D3CE2">
            <wp:extent cx="3080895" cy="1601739"/>
            <wp:effectExtent l="0" t="0" r="5715" b="0"/>
            <wp:docPr id="7" name="Immagine 6">
              <a:extLst xmlns:a="http://schemas.openxmlformats.org/drawingml/2006/main">
                <a:ext uri="{FF2B5EF4-FFF2-40B4-BE49-F238E27FC236}">
                  <a16:creationId xmlns:a16="http://schemas.microsoft.com/office/drawing/2014/main" id="{05F26EB1-20AA-4772-8AFB-9027B5A000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>
                      <a:extLst>
                        <a:ext uri="{FF2B5EF4-FFF2-40B4-BE49-F238E27FC236}">
                          <a16:creationId xmlns:a16="http://schemas.microsoft.com/office/drawing/2014/main" id="{05F26EB1-20AA-4772-8AFB-9027B5A000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7580" t="31828" r="42016" b="40072"/>
                    <a:stretch/>
                  </pic:blipFill>
                  <pic:spPr>
                    <a:xfrm>
                      <a:off x="0" y="0"/>
                      <a:ext cx="3090245" cy="16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0A0D" w:rsidRPr="00080A0D" w14:paraId="7CEEA3D7" w14:textId="77777777" w:rsidTr="00B241C1">
        <w:tc>
          <w:tcPr>
            <w:tcW w:w="4814" w:type="dxa"/>
          </w:tcPr>
          <w:p w14:paraId="01317461" w14:textId="013AA7AB" w:rsidR="00B241C1" w:rsidRPr="00080A0D" w:rsidRDefault="0028099E" w:rsidP="00B241C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de-DE"/>
              </w:rPr>
            </w:pPr>
            <w:r w:rsidRPr="00080A0D">
              <w:rPr>
                <w:rFonts w:ascii="Verdana" w:hAnsi="Verdana"/>
                <w:sz w:val="20"/>
                <w:szCs w:val="20"/>
                <w:lang w:val="de-DE"/>
              </w:rPr>
              <w:t>4_</w:t>
            </w:r>
            <w:r w:rsidR="00B241C1" w:rsidRPr="00080A0D">
              <w:rPr>
                <w:rFonts w:ascii="Verdana" w:hAnsi="Verdana"/>
                <w:sz w:val="20"/>
                <w:szCs w:val="20"/>
                <w:lang w:val="de-DE"/>
              </w:rPr>
              <w:t xml:space="preserve">Wenn gültig, wird eine Bestätigung / Änderung des </w:t>
            </w:r>
            <w:proofErr w:type="spellStart"/>
            <w:r w:rsidR="00B241C1" w:rsidRPr="00080A0D">
              <w:rPr>
                <w:rFonts w:ascii="Verdana" w:hAnsi="Verdana"/>
                <w:sz w:val="20"/>
                <w:szCs w:val="20"/>
                <w:lang w:val="de-DE"/>
              </w:rPr>
              <w:t>E-mail</w:t>
            </w:r>
            <w:proofErr w:type="spellEnd"/>
            <w:r w:rsidR="00B241C1" w:rsidRPr="00080A0D">
              <w:rPr>
                <w:rFonts w:ascii="Verdana" w:hAnsi="Verdana"/>
                <w:sz w:val="20"/>
                <w:szCs w:val="20"/>
                <w:lang w:val="de-DE"/>
              </w:rPr>
              <w:t xml:space="preserve"> Kontakts und der Telefonnummer gefragt bzw. deren Neueingabe.</w:t>
            </w:r>
          </w:p>
        </w:tc>
        <w:tc>
          <w:tcPr>
            <w:tcW w:w="4814" w:type="dxa"/>
          </w:tcPr>
          <w:p w14:paraId="614A5D6A" w14:textId="0774B158" w:rsidR="00B241C1" w:rsidRPr="00080A0D" w:rsidRDefault="0028099E" w:rsidP="00B241C1">
            <w:pPr>
              <w:pStyle w:val="m5336008533025046236p2"/>
              <w:shd w:val="clear" w:color="auto" w:fill="FFFFFF"/>
              <w:spacing w:before="0" w:beforeAutospacing="0" w:after="120" w:afterAutospacing="0"/>
              <w:rPr>
                <w:rFonts w:ascii="Verdana" w:hAnsi="Verdana"/>
                <w:b/>
                <w:sz w:val="20"/>
                <w:szCs w:val="20"/>
                <w:lang w:val="it-IT"/>
              </w:rPr>
            </w:pPr>
            <w:r w:rsidRPr="00080A0D">
              <w:rPr>
                <w:rFonts w:ascii="Verdana" w:hAnsi="Verdana"/>
                <w:sz w:val="20"/>
                <w:szCs w:val="20"/>
                <w:lang w:val="it-IT"/>
              </w:rPr>
              <w:t>4_</w:t>
            </w:r>
            <w:r w:rsidR="00B241C1" w:rsidRPr="00080A0D">
              <w:rPr>
                <w:rFonts w:ascii="Verdana" w:hAnsi="Verdana"/>
                <w:sz w:val="20"/>
                <w:szCs w:val="20"/>
                <w:lang w:val="it-IT"/>
              </w:rPr>
              <w:t>Se validi, è richiesta la conferma/modifica dell’indirizzo di posta elettronica e del telefono o l’inserimento.</w:t>
            </w:r>
          </w:p>
        </w:tc>
      </w:tr>
    </w:tbl>
    <w:p w14:paraId="3F06F48D" w14:textId="0B22AEE4" w:rsidR="00B241C1" w:rsidRDefault="001C5C26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241C1"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36FDDABD" wp14:editId="4F5F03D4">
            <wp:extent cx="3135630" cy="1589176"/>
            <wp:effectExtent l="0" t="0" r="7620" b="0"/>
            <wp:docPr id="1" name="Immagine 7">
              <a:extLst xmlns:a="http://schemas.openxmlformats.org/drawingml/2006/main">
                <a:ext uri="{FF2B5EF4-FFF2-40B4-BE49-F238E27FC236}">
                  <a16:creationId xmlns:a16="http://schemas.microsoft.com/office/drawing/2014/main" id="{8D071705-00C3-4C67-A01A-8AB92C6783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>
                      <a:extLst>
                        <a:ext uri="{FF2B5EF4-FFF2-40B4-BE49-F238E27FC236}">
                          <a16:creationId xmlns:a16="http://schemas.microsoft.com/office/drawing/2014/main" id="{8D071705-00C3-4C67-A01A-8AB92C6783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7580" t="41720" r="42823" b="31613"/>
                    <a:stretch/>
                  </pic:blipFill>
                  <pic:spPr>
                    <a:xfrm>
                      <a:off x="0" y="0"/>
                      <a:ext cx="3148350" cy="159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0A0D" w:rsidRPr="00080A0D" w14:paraId="4EF0EE1B" w14:textId="77777777" w:rsidTr="00B241C1">
        <w:tc>
          <w:tcPr>
            <w:tcW w:w="4814" w:type="dxa"/>
          </w:tcPr>
          <w:p w14:paraId="3F428C0A" w14:textId="5A0AC807" w:rsidR="00B241C1" w:rsidRPr="00080A0D" w:rsidRDefault="0028099E" w:rsidP="00B241C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  <w:lang w:val="de-DE"/>
              </w:rPr>
            </w:pPr>
            <w:r w:rsidRPr="00080A0D">
              <w:rPr>
                <w:rFonts w:ascii="Verdana" w:hAnsi="Verdana"/>
                <w:sz w:val="20"/>
                <w:szCs w:val="20"/>
                <w:lang w:val="de-DE"/>
              </w:rPr>
              <w:t>5_</w:t>
            </w:r>
            <w:r w:rsidR="00B241C1" w:rsidRPr="00080A0D">
              <w:rPr>
                <w:rFonts w:ascii="Verdana" w:hAnsi="Verdana"/>
                <w:sz w:val="20"/>
                <w:szCs w:val="20"/>
                <w:lang w:val="de-DE"/>
              </w:rPr>
              <w:t xml:space="preserve">Sobald die Daten eingegeben und bestätigt sind, wird eine </w:t>
            </w:r>
            <w:proofErr w:type="spellStart"/>
            <w:r w:rsidR="00B241C1" w:rsidRPr="00080A0D">
              <w:rPr>
                <w:rFonts w:ascii="Verdana" w:hAnsi="Verdana"/>
                <w:sz w:val="20"/>
                <w:szCs w:val="20"/>
                <w:lang w:val="de-DE"/>
              </w:rPr>
              <w:t>E-mail</w:t>
            </w:r>
            <w:proofErr w:type="spellEnd"/>
            <w:r w:rsidR="00B241C1" w:rsidRPr="00080A0D">
              <w:rPr>
                <w:rFonts w:ascii="Verdana" w:hAnsi="Verdana"/>
                <w:sz w:val="20"/>
                <w:szCs w:val="20"/>
                <w:lang w:val="de-DE"/>
              </w:rPr>
              <w:t xml:space="preserve"> mit dem </w:t>
            </w:r>
            <w:proofErr w:type="spellStart"/>
            <w:r w:rsidR="00B241C1" w:rsidRPr="00080A0D">
              <w:rPr>
                <w:rFonts w:ascii="Verdana" w:hAnsi="Verdana"/>
                <w:sz w:val="20"/>
                <w:szCs w:val="20"/>
                <w:lang w:val="de-DE"/>
              </w:rPr>
              <w:t>link</w:t>
            </w:r>
            <w:proofErr w:type="spellEnd"/>
            <w:r w:rsidR="00B241C1" w:rsidRPr="00080A0D">
              <w:rPr>
                <w:rFonts w:ascii="Verdana" w:hAnsi="Verdana"/>
                <w:sz w:val="20"/>
                <w:szCs w:val="20"/>
                <w:lang w:val="de-DE"/>
              </w:rPr>
              <w:t xml:space="preserve"> zur Neuauswahl des Passwords verschickt. </w:t>
            </w:r>
          </w:p>
        </w:tc>
        <w:tc>
          <w:tcPr>
            <w:tcW w:w="4814" w:type="dxa"/>
          </w:tcPr>
          <w:p w14:paraId="770326B5" w14:textId="5FC43343" w:rsidR="00B241C1" w:rsidRPr="00080A0D" w:rsidRDefault="0028099E" w:rsidP="00B241C1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080A0D">
              <w:rPr>
                <w:rFonts w:ascii="Verdana" w:hAnsi="Verdana"/>
                <w:sz w:val="20"/>
                <w:szCs w:val="20"/>
              </w:rPr>
              <w:t>5_</w:t>
            </w:r>
            <w:r w:rsidR="00B241C1" w:rsidRPr="00080A0D">
              <w:rPr>
                <w:rFonts w:ascii="Verdana" w:hAnsi="Verdana"/>
                <w:sz w:val="20"/>
                <w:szCs w:val="20"/>
              </w:rPr>
              <w:t>Inseriti e confermati i dati di contatto, il sistema invia al professionista un messaggio di posta elettronica per l’impostazione della password di accesso.</w:t>
            </w:r>
          </w:p>
        </w:tc>
      </w:tr>
    </w:tbl>
    <w:p w14:paraId="65605F72" w14:textId="77777777" w:rsidR="00B241C1" w:rsidRP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0617FAC6" w14:textId="023AADBA" w:rsid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B241C1">
        <w:rPr>
          <w:rFonts w:ascii="Verdana" w:hAnsi="Verdana"/>
          <w:b/>
          <w:noProof/>
          <w:sz w:val="20"/>
          <w:szCs w:val="20"/>
        </w:rPr>
        <w:drawing>
          <wp:inline distT="0" distB="0" distL="0" distR="0" wp14:anchorId="229F3F3B" wp14:editId="1B5FC7DA">
            <wp:extent cx="3821430" cy="2389243"/>
            <wp:effectExtent l="0" t="0" r="7620" b="0"/>
            <wp:docPr id="9" name="Immagine 8">
              <a:extLst xmlns:a="http://schemas.openxmlformats.org/drawingml/2006/main">
                <a:ext uri="{FF2B5EF4-FFF2-40B4-BE49-F238E27FC236}">
                  <a16:creationId xmlns:a16="http://schemas.microsoft.com/office/drawing/2014/main" id="{FBF2F3A1-D6B2-44D4-9AB7-53F40AD95C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>
                      <a:extLst>
                        <a:ext uri="{FF2B5EF4-FFF2-40B4-BE49-F238E27FC236}">
                          <a16:creationId xmlns:a16="http://schemas.microsoft.com/office/drawing/2014/main" id="{FBF2F3A1-D6B2-44D4-9AB7-53F40AD95C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8010" t="38912" r="28903" b="13197"/>
                    <a:stretch/>
                  </pic:blipFill>
                  <pic:spPr>
                    <a:xfrm>
                      <a:off x="0" y="0"/>
                      <a:ext cx="3828806" cy="239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B241C1" w14:paraId="6BC29E88" w14:textId="77777777" w:rsidTr="00B241C1">
        <w:tc>
          <w:tcPr>
            <w:tcW w:w="4814" w:type="dxa"/>
          </w:tcPr>
          <w:p w14:paraId="1377B08C" w14:textId="73B849CC" w:rsidR="00B241C1" w:rsidRPr="001C5C26" w:rsidRDefault="0028099E" w:rsidP="001C5C26">
            <w:pPr>
              <w:spacing w:after="0" w:line="240" w:lineRule="auto"/>
              <w:rPr>
                <w:rFonts w:ascii="Verdana" w:hAnsi="Verdana"/>
                <w:bCs/>
                <w:sz w:val="20"/>
                <w:szCs w:val="20"/>
                <w:lang w:val="de-DE"/>
              </w:rPr>
            </w:pPr>
            <w:r>
              <w:rPr>
                <w:rFonts w:ascii="Verdana" w:hAnsi="Verdana"/>
                <w:bCs/>
                <w:sz w:val="20"/>
                <w:szCs w:val="20"/>
                <w:lang w:val="de-DE"/>
              </w:rPr>
              <w:t>6_</w:t>
            </w:r>
            <w:r w:rsidR="001C5C26" w:rsidRPr="001C5C26">
              <w:rPr>
                <w:rFonts w:ascii="Verdana" w:hAnsi="Verdana"/>
                <w:bCs/>
                <w:sz w:val="20"/>
                <w:szCs w:val="20"/>
                <w:lang w:val="de-DE"/>
              </w:rPr>
              <w:t>Ab diesem Zeitpunkt ist der PIN deaktiviert, und der Neueinstieg läuft über den reservierten Bereich (BLAU) mit de</w:t>
            </w:r>
            <w:r w:rsidR="001C5C26">
              <w:rPr>
                <w:rFonts w:ascii="Verdana" w:hAnsi="Verdana"/>
                <w:bCs/>
                <w:sz w:val="20"/>
                <w:szCs w:val="20"/>
                <w:lang w:val="de-DE"/>
              </w:rPr>
              <w:t>r</w:t>
            </w:r>
            <w:r w:rsidR="001C5C26" w:rsidRPr="001C5C26">
              <w:rPr>
                <w:rFonts w:ascii="Verdana" w:hAnsi="Verdana"/>
                <w:bCs/>
                <w:sz w:val="20"/>
                <w:szCs w:val="20"/>
                <w:lang w:val="de-DE"/>
              </w:rPr>
              <w:t xml:space="preserve"> E-Mail als Benutzername und </w:t>
            </w:r>
            <w:r w:rsidR="001C5C26">
              <w:rPr>
                <w:rFonts w:ascii="Verdana" w:hAnsi="Verdana"/>
                <w:bCs/>
                <w:sz w:val="20"/>
                <w:szCs w:val="20"/>
                <w:lang w:val="de-DE"/>
              </w:rPr>
              <w:t>d</w:t>
            </w:r>
            <w:r w:rsidR="001C5C26" w:rsidRPr="001C5C26">
              <w:rPr>
                <w:rFonts w:ascii="Verdana" w:hAnsi="Verdana"/>
                <w:bCs/>
                <w:sz w:val="20"/>
                <w:szCs w:val="20"/>
                <w:lang w:val="de-DE"/>
              </w:rPr>
              <w:t xml:space="preserve">em neuen Password. </w:t>
            </w:r>
          </w:p>
        </w:tc>
        <w:tc>
          <w:tcPr>
            <w:tcW w:w="4814" w:type="dxa"/>
          </w:tcPr>
          <w:p w14:paraId="71BC9C3C" w14:textId="50F5D7FB" w:rsidR="00B241C1" w:rsidRPr="001C5C26" w:rsidRDefault="0028099E" w:rsidP="001C5C26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6_</w:t>
            </w:r>
            <w:r w:rsidR="00B241C1" w:rsidRPr="001C5C26">
              <w:rPr>
                <w:rFonts w:ascii="Verdana" w:hAnsi="Verdana"/>
                <w:sz w:val="20"/>
                <w:szCs w:val="20"/>
              </w:rPr>
              <w:t>Da questo momento il PIN è disattivato e il professionista dovrà accedere all’area riservata</w:t>
            </w:r>
            <w:r w:rsidR="001C5C26">
              <w:rPr>
                <w:rFonts w:ascii="Verdana" w:hAnsi="Verdana"/>
                <w:sz w:val="20"/>
                <w:szCs w:val="20"/>
              </w:rPr>
              <w:t xml:space="preserve"> (BLU)</w:t>
            </w:r>
            <w:r w:rsidR="00B241C1" w:rsidRPr="001C5C26">
              <w:rPr>
                <w:rFonts w:ascii="Verdana" w:hAnsi="Verdana"/>
                <w:sz w:val="20"/>
                <w:szCs w:val="20"/>
              </w:rPr>
              <w:t xml:space="preserve"> tramite l’indirizzo email </w:t>
            </w:r>
            <w:r w:rsidR="001C5C26">
              <w:rPr>
                <w:rFonts w:ascii="Verdana" w:hAnsi="Verdana"/>
                <w:sz w:val="20"/>
                <w:szCs w:val="20"/>
              </w:rPr>
              <w:t xml:space="preserve">come nome utente </w:t>
            </w:r>
            <w:r w:rsidR="00B241C1" w:rsidRPr="001C5C26">
              <w:rPr>
                <w:rFonts w:ascii="Verdana" w:hAnsi="Verdana"/>
                <w:sz w:val="20"/>
                <w:szCs w:val="20"/>
              </w:rPr>
              <w:t>e la password inserita.</w:t>
            </w:r>
          </w:p>
        </w:tc>
      </w:tr>
    </w:tbl>
    <w:p w14:paraId="2027774A" w14:textId="71CB2E54" w:rsid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184"/>
        <w:gridCol w:w="3258"/>
        <w:gridCol w:w="3186"/>
      </w:tblGrid>
      <w:tr w:rsidR="001C5C26" w:rsidRPr="001C5C26" w14:paraId="2F7AC9DB" w14:textId="77777777" w:rsidTr="0094685B">
        <w:tc>
          <w:tcPr>
            <w:tcW w:w="3209" w:type="dxa"/>
          </w:tcPr>
          <w:p w14:paraId="1111BFA2" w14:textId="7429BDB6" w:rsidR="001C5C26" w:rsidRPr="00B241C1" w:rsidRDefault="0028099E" w:rsidP="0094685B">
            <w:pPr>
              <w:spacing w:after="0" w:line="240" w:lineRule="auto"/>
              <w:jc w:val="center"/>
              <w:rPr>
                <w:rFonts w:ascii="Verdana" w:hAnsi="Verdana" w:cs="Times New Roman"/>
                <w:sz w:val="20"/>
                <w:szCs w:val="20"/>
                <w:lang w:val="de-DE"/>
              </w:rPr>
            </w:pPr>
            <w:r>
              <w:rPr>
                <w:rFonts w:ascii="Verdana" w:hAnsi="Verdana" w:cs="Times New Roman"/>
                <w:sz w:val="20"/>
                <w:szCs w:val="20"/>
                <w:lang w:val="de-DE"/>
              </w:rPr>
              <w:t>7_</w:t>
            </w:r>
            <w:r w:rsidR="001C5C26" w:rsidRPr="00B241C1">
              <w:rPr>
                <w:rFonts w:ascii="Verdana" w:hAnsi="Verdana" w:cs="Times New Roman"/>
                <w:sz w:val="20"/>
                <w:szCs w:val="20"/>
                <w:lang w:val="de-DE"/>
              </w:rPr>
              <w:t xml:space="preserve">Link für den Zugriff auf das Portal </w:t>
            </w:r>
            <w:r w:rsidR="001C5C26" w:rsidRPr="00B241C1">
              <w:rPr>
                <w:rFonts w:ascii="Verdana" w:hAnsi="Verdana" w:cs="Times New Roman"/>
                <w:sz w:val="20"/>
                <w:szCs w:val="20"/>
                <w:lang w:val="de-DE"/>
              </w:rPr>
              <w:sym w:font="Wingdings" w:char="F0E0"/>
            </w:r>
            <w:r w:rsidR="001C5C26" w:rsidRPr="00B241C1">
              <w:rPr>
                <w:rFonts w:ascii="Verdana" w:hAnsi="Verdana" w:cs="Times New Roman"/>
                <w:sz w:val="20"/>
                <w:szCs w:val="20"/>
                <w:lang w:val="de-DE"/>
              </w:rPr>
              <w:t xml:space="preserve">    </w:t>
            </w:r>
          </w:p>
        </w:tc>
        <w:tc>
          <w:tcPr>
            <w:tcW w:w="3209" w:type="dxa"/>
          </w:tcPr>
          <w:p w14:paraId="70F15BAD" w14:textId="77777777" w:rsidR="001C5C26" w:rsidRPr="00B241C1" w:rsidRDefault="0023757C" w:rsidP="0094685B">
            <w:pPr>
              <w:spacing w:after="0" w:line="240" w:lineRule="auto"/>
              <w:jc w:val="center"/>
              <w:rPr>
                <w:rFonts w:ascii="Verdana" w:hAnsi="Verdana" w:cs="Times New Roman"/>
                <w:sz w:val="20"/>
                <w:szCs w:val="20"/>
                <w:lang w:val="de-DE"/>
              </w:rPr>
            </w:pPr>
            <w:hyperlink r:id="rId15" w:history="1">
              <w:r w:rsidR="001C5C26" w:rsidRPr="00B241C1">
                <w:rPr>
                  <w:rStyle w:val="Collegamentoipertestuale"/>
                  <w:rFonts w:ascii="Verdana" w:hAnsi="Verdana" w:cs="Times New Roman"/>
                  <w:sz w:val="20"/>
                  <w:szCs w:val="20"/>
                  <w:lang w:val="de-DE"/>
                </w:rPr>
                <w:t>https://iscrizioni.alboweb.net/</w:t>
              </w:r>
            </w:hyperlink>
            <w:r w:rsidR="001C5C26" w:rsidRPr="00B241C1">
              <w:rPr>
                <w:rFonts w:ascii="Verdana" w:hAnsi="Verdana" w:cs="Times New Roman"/>
                <w:sz w:val="20"/>
                <w:szCs w:val="20"/>
                <w:lang w:val="de-DE"/>
              </w:rPr>
              <w:t xml:space="preserve">    </w:t>
            </w:r>
          </w:p>
          <w:p w14:paraId="7656F408" w14:textId="77777777" w:rsidR="001C5C26" w:rsidRPr="00B241C1" w:rsidRDefault="001C5C26" w:rsidP="0094685B">
            <w:pPr>
              <w:spacing w:after="0" w:line="24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</w:p>
        </w:tc>
        <w:tc>
          <w:tcPr>
            <w:tcW w:w="3210" w:type="dxa"/>
          </w:tcPr>
          <w:p w14:paraId="00DCBE3D" w14:textId="78D7E335" w:rsidR="001C5C26" w:rsidRPr="001C5C26" w:rsidRDefault="001C5C26" w:rsidP="0094685B">
            <w:pPr>
              <w:spacing w:after="0" w:line="240" w:lineRule="auto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B241C1">
              <w:rPr>
                <w:rFonts w:ascii="Verdana" w:hAnsi="Verdana" w:cs="Times New Roman"/>
                <w:sz w:val="20"/>
                <w:szCs w:val="20"/>
                <w:lang w:val="de-DE"/>
              </w:rPr>
              <w:sym w:font="Wingdings" w:char="F0DF"/>
            </w:r>
            <w:r w:rsidRPr="001C5C26">
              <w:rPr>
                <w:rFonts w:ascii="Verdana" w:hAnsi="Verdana" w:cs="Times New Roman"/>
                <w:sz w:val="20"/>
                <w:szCs w:val="20"/>
              </w:rPr>
              <w:t xml:space="preserve">    </w:t>
            </w:r>
            <w:r w:rsidR="0028099E">
              <w:rPr>
                <w:rFonts w:ascii="Verdana" w:hAnsi="Verdana" w:cs="Times New Roman"/>
                <w:sz w:val="20"/>
                <w:szCs w:val="20"/>
              </w:rPr>
              <w:t>7_</w:t>
            </w:r>
            <w:r w:rsidRPr="001C5C26">
              <w:rPr>
                <w:rFonts w:ascii="Verdana" w:hAnsi="Verdana" w:cs="Times New Roman"/>
                <w:sz w:val="20"/>
                <w:szCs w:val="20"/>
              </w:rPr>
              <w:t xml:space="preserve">Link di accesso al portale  </w:t>
            </w:r>
          </w:p>
        </w:tc>
      </w:tr>
    </w:tbl>
    <w:p w14:paraId="1ABD32DF" w14:textId="67554D48" w:rsid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4E82ACCE" w14:textId="77777777" w:rsidR="00B241C1" w:rsidRPr="00B241C1" w:rsidRDefault="00B241C1" w:rsidP="00B241C1">
      <w:pPr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</w:p>
    <w:p w14:paraId="3AD42FC3" w14:textId="266C522F" w:rsidR="00B241C1" w:rsidRDefault="00B241C1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eastAsia="it-IT"/>
        </w:rPr>
      </w:pPr>
      <w:r w:rsidRPr="00B241C1">
        <w:rPr>
          <w:rFonts w:ascii="Verdana" w:eastAsia="Calibri" w:hAnsi="Verdana" w:cs="Calibri"/>
          <w:noProof/>
          <w:color w:val="000000"/>
          <w:sz w:val="20"/>
          <w:szCs w:val="20"/>
          <w:lang w:eastAsia="it-IT"/>
        </w:rPr>
        <w:drawing>
          <wp:inline distT="0" distB="0" distL="0" distR="0" wp14:anchorId="5D9E7490" wp14:editId="49A34494">
            <wp:extent cx="2785110" cy="1337530"/>
            <wp:effectExtent l="0" t="0" r="0" b="0"/>
            <wp:docPr id="5" name="Immagine 4">
              <a:extLst xmlns:a="http://schemas.openxmlformats.org/drawingml/2006/main">
                <a:ext uri="{FF2B5EF4-FFF2-40B4-BE49-F238E27FC236}">
                  <a16:creationId xmlns:a16="http://schemas.microsoft.com/office/drawing/2014/main" id="{B3C4A744-027B-45B4-9229-A078BF962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>
                      <a:extLst>
                        <a:ext uri="{FF2B5EF4-FFF2-40B4-BE49-F238E27FC236}">
                          <a16:creationId xmlns:a16="http://schemas.microsoft.com/office/drawing/2014/main" id="{B3C4A744-027B-45B4-9229-A078BF962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7661" t="30537" r="51774" b="51905"/>
                    <a:stretch/>
                  </pic:blipFill>
                  <pic:spPr bwMode="auto">
                    <a:xfrm>
                      <a:off x="0" y="0"/>
                      <a:ext cx="2796527" cy="1343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53049" w14:textId="6F0A11AC" w:rsidR="001C5C26" w:rsidRDefault="001C5C26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eastAsia="it-IT"/>
        </w:rPr>
      </w:pPr>
    </w:p>
    <w:p w14:paraId="7054D351" w14:textId="013BB08F" w:rsidR="001C5C26" w:rsidRDefault="001C5C26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C5C26" w:rsidRPr="0028099E" w14:paraId="5796071D" w14:textId="77777777" w:rsidTr="001C5C26">
        <w:tc>
          <w:tcPr>
            <w:tcW w:w="4814" w:type="dxa"/>
          </w:tcPr>
          <w:p w14:paraId="6B6329AD" w14:textId="2B7BF463" w:rsidR="001C5C26" w:rsidRPr="001C5C26" w:rsidRDefault="0028099E" w:rsidP="001C5C26">
            <w:pPr>
              <w:spacing w:after="0" w:line="240" w:lineRule="auto"/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>8_</w:t>
            </w:r>
            <w:r w:rsidR="001C5C26" w:rsidRPr="001C5C26"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>Im persönlichen Bereich des P</w:t>
            </w:r>
            <w:r w:rsidR="001C5C26"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 xml:space="preserve">ortals kann jetzt die Versicherungspolizze </w:t>
            </w: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>aktiviert werden (GRÜN)</w:t>
            </w:r>
          </w:p>
        </w:tc>
        <w:tc>
          <w:tcPr>
            <w:tcW w:w="4814" w:type="dxa"/>
          </w:tcPr>
          <w:p w14:paraId="5642B13B" w14:textId="417A50BA" w:rsidR="001C5C26" w:rsidRPr="0028099E" w:rsidRDefault="0028099E" w:rsidP="0028099E">
            <w:pPr>
              <w:spacing w:after="0" w:line="240" w:lineRule="auto"/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  <w:t>8_</w:t>
            </w:r>
            <w:r w:rsidRPr="0028099E"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  <w:t xml:space="preserve">Nell’area personale si </w:t>
            </w:r>
            <w:proofErr w:type="spellStart"/>
            <w:r w:rsidRPr="0028099E"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  <w:t>puo</w:t>
            </w:r>
            <w:proofErr w:type="spellEnd"/>
            <w:r w:rsidRPr="0028099E"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  <w:t xml:space="preserve"> o</w:t>
            </w: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  <w:t>ra aderire alla polizza assicurativa (VERDE)</w:t>
            </w:r>
          </w:p>
        </w:tc>
      </w:tr>
    </w:tbl>
    <w:p w14:paraId="23751DA4" w14:textId="5EFEEACD" w:rsidR="001C5C26" w:rsidRPr="0028099E" w:rsidRDefault="001C5C26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eastAsia="it-IT"/>
        </w:rPr>
      </w:pPr>
    </w:p>
    <w:p w14:paraId="7482AC96" w14:textId="1157129B" w:rsidR="001C5C26" w:rsidRDefault="001C5C26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val="de-DE" w:eastAsia="it-IT"/>
        </w:rPr>
      </w:pPr>
      <w:r>
        <w:rPr>
          <w:noProof/>
        </w:rPr>
        <w:drawing>
          <wp:inline distT="0" distB="0" distL="0" distR="0" wp14:anchorId="73CF1B12" wp14:editId="2523F0ED">
            <wp:extent cx="3406140" cy="1287780"/>
            <wp:effectExtent l="0" t="0" r="381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688" t="8191" r="28657" b="54399"/>
                    <a:stretch/>
                  </pic:blipFill>
                  <pic:spPr bwMode="auto">
                    <a:xfrm>
                      <a:off x="0" y="0"/>
                      <a:ext cx="340614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8099E" w:rsidRPr="0028099E" w14:paraId="5A8F32D6" w14:textId="77777777" w:rsidTr="0028099E">
        <w:tc>
          <w:tcPr>
            <w:tcW w:w="4814" w:type="dxa"/>
          </w:tcPr>
          <w:p w14:paraId="08B28082" w14:textId="6A17B715" w:rsidR="0028099E" w:rsidRDefault="0028099E" w:rsidP="0028099E">
            <w:pPr>
              <w:spacing w:after="0" w:line="240" w:lineRule="auto"/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>9_Es ist möglich den maximalen Deckungsbetrag auszuwählen, und dann den Zahlungsbescheid (MAV) herunterzuladen.</w:t>
            </w:r>
          </w:p>
        </w:tc>
        <w:tc>
          <w:tcPr>
            <w:tcW w:w="4814" w:type="dxa"/>
          </w:tcPr>
          <w:p w14:paraId="42F8B6F2" w14:textId="2A92DBF6" w:rsidR="0028099E" w:rsidRPr="0028099E" w:rsidRDefault="0028099E" w:rsidP="0028099E">
            <w:pPr>
              <w:spacing w:after="0" w:line="240" w:lineRule="auto"/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  <w:t>9_</w:t>
            </w:r>
            <w:r w:rsidRPr="0028099E"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  <w:t>É possibile scegliere il m</w:t>
            </w: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eastAsia="it-IT"/>
              </w:rPr>
              <w:t>assimale di copertura e scaricare il MAV con gli dettagli sul pagamento.</w:t>
            </w:r>
          </w:p>
        </w:tc>
      </w:tr>
    </w:tbl>
    <w:p w14:paraId="13230DDC" w14:textId="429E1C2D" w:rsidR="0028099E" w:rsidRPr="0028099E" w:rsidRDefault="0028099E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eastAsia="it-IT"/>
        </w:rPr>
      </w:pPr>
    </w:p>
    <w:p w14:paraId="1959E74D" w14:textId="4C9C1042" w:rsidR="0028099E" w:rsidRDefault="0028099E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val="de-DE" w:eastAsia="it-IT"/>
        </w:rPr>
      </w:pPr>
      <w:r>
        <w:rPr>
          <w:noProof/>
        </w:rPr>
        <w:drawing>
          <wp:inline distT="0" distB="0" distL="0" distR="0" wp14:anchorId="4658A4CE" wp14:editId="51B9084F">
            <wp:extent cx="5044440" cy="1059180"/>
            <wp:effectExtent l="0" t="0" r="381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5190" t="7970" r="2387" b="61261"/>
                    <a:stretch/>
                  </pic:blipFill>
                  <pic:spPr bwMode="auto">
                    <a:xfrm>
                      <a:off x="0" y="0"/>
                      <a:ext cx="5044440" cy="10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8099E" w14:paraId="56EA5EBC" w14:textId="77777777" w:rsidTr="0028099E">
        <w:tc>
          <w:tcPr>
            <w:tcW w:w="4814" w:type="dxa"/>
          </w:tcPr>
          <w:p w14:paraId="7E56B8F4" w14:textId="6E3E3F92" w:rsidR="0028099E" w:rsidRDefault="0028099E" w:rsidP="0028099E">
            <w:pPr>
              <w:spacing w:after="0" w:line="240" w:lineRule="auto"/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 xml:space="preserve">10_zahlbar im Postamt </w:t>
            </w:r>
          </w:p>
        </w:tc>
        <w:tc>
          <w:tcPr>
            <w:tcW w:w="4814" w:type="dxa"/>
          </w:tcPr>
          <w:p w14:paraId="60026505" w14:textId="7643484C" w:rsidR="0028099E" w:rsidRDefault="0028099E" w:rsidP="0028099E">
            <w:pPr>
              <w:spacing w:after="0" w:line="240" w:lineRule="auto"/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</w:pPr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 xml:space="preserve">10_da </w:t>
            </w:r>
            <w:proofErr w:type="spellStart"/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>pagare</w:t>
            </w:r>
            <w:proofErr w:type="spellEnd"/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 xml:space="preserve"> in </w:t>
            </w:r>
            <w:proofErr w:type="spellStart"/>
            <w:r>
              <w:rPr>
                <w:rFonts w:ascii="Verdana" w:eastAsia="Calibri" w:hAnsi="Verdana" w:cs="Calibri"/>
                <w:color w:val="000000"/>
                <w:sz w:val="20"/>
                <w:szCs w:val="20"/>
                <w:lang w:val="de-DE" w:eastAsia="it-IT"/>
              </w:rPr>
              <w:t>posta</w:t>
            </w:r>
            <w:proofErr w:type="spellEnd"/>
          </w:p>
        </w:tc>
      </w:tr>
    </w:tbl>
    <w:p w14:paraId="45AD18C6" w14:textId="25E9683D" w:rsidR="0028099E" w:rsidRDefault="0028099E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val="de-DE" w:eastAsia="it-IT"/>
        </w:rPr>
      </w:pPr>
    </w:p>
    <w:p w14:paraId="0650A509" w14:textId="5ED7F893" w:rsidR="00080A0D" w:rsidRDefault="00080A0D" w:rsidP="00B241C1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val="de-DE" w:eastAsia="it-IT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0A0D" w:rsidRPr="00080A0D" w14:paraId="453A5591" w14:textId="77777777" w:rsidTr="00080A0D">
        <w:tc>
          <w:tcPr>
            <w:tcW w:w="4814" w:type="dxa"/>
          </w:tcPr>
          <w:p w14:paraId="1F277B19" w14:textId="10C9C606" w:rsidR="00080A0D" w:rsidRPr="00080A0D" w:rsidRDefault="00080A0D" w:rsidP="00080A0D">
            <w:pPr>
              <w:spacing w:after="0" w:line="240" w:lineRule="auto"/>
              <w:rPr>
                <w:rFonts w:ascii="Verdana" w:hAnsi="Verdana"/>
                <w:i/>
                <w:iCs/>
                <w:sz w:val="20"/>
                <w:szCs w:val="20"/>
                <w:shd w:val="clear" w:color="auto" w:fill="FFFFFF"/>
                <w:lang w:val="de-DE"/>
              </w:rPr>
            </w:pPr>
            <w:r w:rsidRPr="00080A0D">
              <w:rPr>
                <w:rFonts w:ascii="Verdana" w:hAnsi="Verdana"/>
                <w:i/>
                <w:iCs/>
                <w:sz w:val="20"/>
                <w:szCs w:val="20"/>
                <w:shd w:val="clear" w:color="auto" w:fill="FFFFFF"/>
                <w:lang w:val="de-DE"/>
              </w:rPr>
              <w:t>Zur Einsicht wird auch folgender link mit dem Leitfaden (nur in Italienisch verfügbar) übermittelt</w:t>
            </w:r>
            <w:r w:rsidRPr="00080A0D">
              <w:rPr>
                <w:rFonts w:ascii="Verdana" w:hAnsi="Verdana"/>
                <w:i/>
                <w:iCs/>
                <w:color w:val="222222"/>
                <w:sz w:val="20"/>
                <w:szCs w:val="20"/>
                <w:shd w:val="clear" w:color="auto" w:fill="FFFFFF"/>
                <w:lang w:val="de-DE"/>
              </w:rPr>
              <w:t>: </w:t>
            </w:r>
            <w:hyperlink r:id="rId19" w:tgtFrame="_blank" w:history="1">
              <w:r w:rsidRPr="00080A0D">
                <w:rPr>
                  <w:rStyle w:val="Collegamentoipertestuale"/>
                  <w:rFonts w:ascii="Verdana" w:hAnsi="Verdana"/>
                  <w:i/>
                  <w:iCs/>
                  <w:color w:val="1155CC"/>
                  <w:sz w:val="20"/>
                  <w:szCs w:val="20"/>
                  <w:shd w:val="clear" w:color="auto" w:fill="FFFFFF"/>
                  <w:lang w:val="de-DE"/>
                </w:rPr>
                <w:t>http://www.tsrm.org/wp-content/uploads/2019/04/ModalitaAccessoTramitePIN.pdf</w:t>
              </w:r>
            </w:hyperlink>
          </w:p>
        </w:tc>
        <w:tc>
          <w:tcPr>
            <w:tcW w:w="4814" w:type="dxa"/>
          </w:tcPr>
          <w:p w14:paraId="4AE91224" w14:textId="77777777" w:rsidR="00080A0D" w:rsidRPr="00080A0D" w:rsidRDefault="00080A0D" w:rsidP="00080A0D">
            <w:pPr>
              <w:spacing w:after="0" w:line="240" w:lineRule="auto"/>
              <w:rPr>
                <w:rFonts w:ascii="Verdana" w:eastAsia="Calibri" w:hAnsi="Verdana" w:cs="Calibri"/>
                <w:i/>
                <w:iCs/>
                <w:color w:val="000000"/>
                <w:sz w:val="20"/>
                <w:szCs w:val="20"/>
                <w:lang w:eastAsia="it-IT"/>
              </w:rPr>
            </w:pPr>
            <w:r w:rsidRPr="00080A0D">
              <w:rPr>
                <w:rFonts w:ascii="Verdana" w:hAnsi="Verdana"/>
                <w:i/>
                <w:iCs/>
                <w:sz w:val="20"/>
                <w:szCs w:val="20"/>
                <w:shd w:val="clear" w:color="auto" w:fill="FFFFFF"/>
              </w:rPr>
              <w:t>A supporto, si invia di seguito la guida con le modalità di accesso al portale tramite PIN</w:t>
            </w:r>
            <w:r w:rsidRPr="00080A0D">
              <w:rPr>
                <w:rFonts w:ascii="Verdana" w:hAnsi="Verdana"/>
                <w:i/>
                <w:iCs/>
                <w:color w:val="222222"/>
                <w:sz w:val="20"/>
                <w:szCs w:val="20"/>
                <w:shd w:val="clear" w:color="auto" w:fill="FFFFFF"/>
              </w:rPr>
              <w:t>: </w:t>
            </w:r>
            <w:hyperlink r:id="rId20" w:tgtFrame="_blank" w:history="1">
              <w:r w:rsidRPr="00080A0D">
                <w:rPr>
                  <w:rStyle w:val="Collegamentoipertestuale"/>
                  <w:rFonts w:ascii="Verdana" w:hAnsi="Verdana"/>
                  <w:i/>
                  <w:iCs/>
                  <w:color w:val="1155CC"/>
                  <w:sz w:val="20"/>
                  <w:szCs w:val="20"/>
                  <w:shd w:val="clear" w:color="auto" w:fill="FFFFFF"/>
                </w:rPr>
                <w:t>http://www.tsrm.org/wp-content/uploads/2019/04/ModalitaAccessoTramitePIN.pdf</w:t>
              </w:r>
            </w:hyperlink>
          </w:p>
          <w:p w14:paraId="48AA3830" w14:textId="77777777" w:rsidR="00080A0D" w:rsidRPr="00080A0D" w:rsidRDefault="00080A0D" w:rsidP="00080A0D">
            <w:pPr>
              <w:spacing w:after="0" w:line="240" w:lineRule="auto"/>
              <w:rPr>
                <w:rFonts w:ascii="Verdana" w:hAnsi="Verdana"/>
                <w:i/>
                <w:iCs/>
                <w:sz w:val="20"/>
                <w:szCs w:val="20"/>
                <w:shd w:val="clear" w:color="auto" w:fill="FFFFFF"/>
              </w:rPr>
            </w:pPr>
          </w:p>
        </w:tc>
      </w:tr>
    </w:tbl>
    <w:p w14:paraId="1C0A80BC" w14:textId="77777777" w:rsidR="00080A0D" w:rsidRPr="00080A0D" w:rsidRDefault="00080A0D" w:rsidP="00080A0D">
      <w:pPr>
        <w:spacing w:after="0" w:line="240" w:lineRule="auto"/>
        <w:rPr>
          <w:rFonts w:ascii="Verdana" w:hAnsi="Verdana"/>
          <w:i/>
          <w:iCs/>
          <w:sz w:val="20"/>
          <w:szCs w:val="20"/>
          <w:shd w:val="clear" w:color="auto" w:fill="FFFFFF"/>
        </w:rPr>
      </w:pPr>
    </w:p>
    <w:p w14:paraId="53962A28" w14:textId="77777777" w:rsidR="00080A0D" w:rsidRDefault="00080A0D" w:rsidP="00080A0D">
      <w:pPr>
        <w:spacing w:after="0" w:line="240" w:lineRule="auto"/>
        <w:rPr>
          <w:rFonts w:ascii="Verdana" w:hAnsi="Verdana"/>
          <w:sz w:val="20"/>
          <w:szCs w:val="20"/>
          <w:shd w:val="clear" w:color="auto" w:fill="FFFFFF"/>
        </w:rPr>
      </w:pPr>
    </w:p>
    <w:p w14:paraId="69F16421" w14:textId="4FECD308" w:rsidR="00080A0D" w:rsidRDefault="00080A0D" w:rsidP="00080A0D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eastAsia="it-IT"/>
        </w:rPr>
      </w:pPr>
      <w:proofErr w:type="spellStart"/>
      <w:r>
        <w:rPr>
          <w:rFonts w:ascii="Verdana" w:eastAsia="Calibri" w:hAnsi="Verdana" w:cs="Calibri"/>
          <w:color w:val="000000"/>
          <w:sz w:val="20"/>
          <w:szCs w:val="20"/>
          <w:lang w:eastAsia="it-IT"/>
        </w:rPr>
        <w:t>Mit</w:t>
      </w:r>
      <w:proofErr w:type="spellEnd"/>
      <w:r>
        <w:rPr>
          <w:rFonts w:ascii="Verdana" w:eastAsia="Calibri" w:hAnsi="Verdana" w:cs="Calibri"/>
          <w:color w:val="000000"/>
          <w:sz w:val="20"/>
          <w:szCs w:val="20"/>
          <w:lang w:eastAsia="it-IT"/>
        </w:rPr>
        <w:t xml:space="preserve"> </w:t>
      </w:r>
      <w:proofErr w:type="spellStart"/>
      <w:r>
        <w:rPr>
          <w:rFonts w:ascii="Verdana" w:eastAsia="Calibri" w:hAnsi="Verdana" w:cs="Calibri"/>
          <w:color w:val="000000"/>
          <w:sz w:val="20"/>
          <w:szCs w:val="20"/>
          <w:lang w:eastAsia="it-IT"/>
        </w:rPr>
        <w:t>freundlichen</w:t>
      </w:r>
      <w:proofErr w:type="spellEnd"/>
      <w:r>
        <w:rPr>
          <w:rFonts w:ascii="Verdana" w:eastAsia="Calibri" w:hAnsi="Verdana" w:cs="Calibri"/>
          <w:color w:val="000000"/>
          <w:sz w:val="20"/>
          <w:szCs w:val="20"/>
          <w:lang w:eastAsia="it-IT"/>
        </w:rPr>
        <w:t xml:space="preserve"> </w:t>
      </w:r>
      <w:proofErr w:type="spellStart"/>
      <w:r>
        <w:rPr>
          <w:rFonts w:ascii="Verdana" w:eastAsia="Calibri" w:hAnsi="Verdana" w:cs="Calibri"/>
          <w:color w:val="000000"/>
          <w:sz w:val="20"/>
          <w:szCs w:val="20"/>
          <w:lang w:eastAsia="it-IT"/>
        </w:rPr>
        <w:t>Grüßen</w:t>
      </w:r>
      <w:proofErr w:type="spellEnd"/>
      <w:r>
        <w:rPr>
          <w:rFonts w:ascii="Verdana" w:eastAsia="Calibri" w:hAnsi="Verdana" w:cs="Calibri"/>
          <w:color w:val="000000"/>
          <w:sz w:val="20"/>
          <w:szCs w:val="20"/>
          <w:lang w:eastAsia="it-IT"/>
        </w:rPr>
        <w:t xml:space="preserve"> / Cordiali saluti</w:t>
      </w:r>
    </w:p>
    <w:p w14:paraId="4B68C966" w14:textId="0E0332B0" w:rsidR="00080A0D" w:rsidRDefault="00080A0D" w:rsidP="00080A0D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eastAsia="it-IT"/>
        </w:rPr>
      </w:pPr>
    </w:p>
    <w:p w14:paraId="2BBC3B3E" w14:textId="77777777" w:rsidR="00080A0D" w:rsidRPr="00080A0D" w:rsidRDefault="00080A0D" w:rsidP="00080A0D">
      <w:pPr>
        <w:spacing w:after="0" w:line="240" w:lineRule="auto"/>
        <w:jc w:val="center"/>
        <w:rPr>
          <w:rFonts w:ascii="Verdana" w:eastAsia="Calibri" w:hAnsi="Verdana" w:cs="Calibri"/>
          <w:color w:val="000000"/>
          <w:sz w:val="20"/>
          <w:szCs w:val="20"/>
          <w:lang w:eastAsia="it-IT"/>
        </w:rPr>
      </w:pPr>
    </w:p>
    <w:sectPr w:rsidR="00080A0D" w:rsidRPr="00080A0D" w:rsidSect="001F2358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995" w:right="1134" w:bottom="1134" w:left="1134" w:header="426" w:footer="246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E7E90" w14:textId="77777777" w:rsidR="005138DD" w:rsidRDefault="005138DD" w:rsidP="00076258">
      <w:r>
        <w:separator/>
      </w:r>
    </w:p>
  </w:endnote>
  <w:endnote w:type="continuationSeparator" w:id="0">
    <w:p w14:paraId="390AFCC5" w14:textId="77777777" w:rsidR="005138DD" w:rsidRDefault="005138DD" w:rsidP="00076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nt304">
    <w:altName w:val="Times New Roman"/>
    <w:panose1 w:val="020B0604020202020204"/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5512027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8C9D15F" w14:textId="77777777" w:rsidR="00677028" w:rsidRDefault="00677028">
            <w:pPr>
              <w:pStyle w:val="Pidipagina"/>
            </w:pPr>
            <w:r>
              <w:t xml:space="preserve">Pag.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720142" w14:textId="77777777" w:rsidR="00677028" w:rsidRPr="00C04A08" w:rsidRDefault="00677028" w:rsidP="0046491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773" w:type="dxa"/>
      <w:tblInd w:w="-56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5381"/>
      <w:gridCol w:w="5392"/>
    </w:tblGrid>
    <w:tr w:rsidR="00677028" w14:paraId="124B8448" w14:textId="77777777" w:rsidTr="006037EA">
      <w:tc>
        <w:tcPr>
          <w:tcW w:w="5381" w:type="dxa"/>
        </w:tcPr>
        <w:p w14:paraId="00E14D13" w14:textId="77777777" w:rsidR="00677028" w:rsidRPr="000E5B37" w:rsidRDefault="00677028" w:rsidP="00C9474C">
          <w:pPr>
            <w:pStyle w:val="Nessunaspaziatura"/>
            <w:jc w:val="center"/>
            <w:rPr>
              <w:rFonts w:asciiTheme="minorHAnsi" w:hAnsiTheme="minorHAnsi"/>
              <w:sz w:val="20"/>
              <w:szCs w:val="20"/>
            </w:rPr>
          </w:pPr>
          <w:proofErr w:type="spellStart"/>
          <w:r w:rsidRPr="000E5B37">
            <w:rPr>
              <w:rFonts w:asciiTheme="minorHAnsi" w:hAnsiTheme="minorHAnsi"/>
              <w:sz w:val="20"/>
              <w:szCs w:val="20"/>
            </w:rPr>
            <w:t>Pfarrhofstrasse</w:t>
          </w:r>
          <w:proofErr w:type="spellEnd"/>
          <w:r w:rsidRPr="000E5B37">
            <w:rPr>
              <w:rFonts w:asciiTheme="minorHAnsi" w:hAnsiTheme="minorHAnsi"/>
              <w:sz w:val="20"/>
              <w:szCs w:val="20"/>
            </w:rPr>
            <w:t xml:space="preserve"> 4-a - via Maso della Pieve 4-a</w:t>
          </w:r>
        </w:p>
        <w:p w14:paraId="5E5670FF" w14:textId="77777777" w:rsidR="00677028" w:rsidRPr="000E5B37" w:rsidRDefault="00677028" w:rsidP="00C9474C">
          <w:pPr>
            <w:pStyle w:val="Nessunaspaziatura"/>
            <w:jc w:val="center"/>
            <w:rPr>
              <w:rFonts w:asciiTheme="minorHAnsi" w:hAnsiTheme="minorHAnsi"/>
              <w:sz w:val="20"/>
              <w:szCs w:val="20"/>
            </w:rPr>
          </w:pPr>
          <w:r w:rsidRPr="000E5B37">
            <w:rPr>
              <w:rFonts w:asciiTheme="minorHAnsi" w:hAnsiTheme="minorHAnsi"/>
              <w:sz w:val="20"/>
              <w:szCs w:val="20"/>
            </w:rPr>
            <w:t>Bozen 39100 Bolzano</w:t>
          </w:r>
        </w:p>
        <w:p w14:paraId="3539CF17" w14:textId="77777777" w:rsidR="00677028" w:rsidRPr="000E5B37" w:rsidRDefault="00677028" w:rsidP="00C9474C">
          <w:pPr>
            <w:pStyle w:val="Nessunaspaziatura"/>
            <w:jc w:val="center"/>
            <w:rPr>
              <w:rFonts w:asciiTheme="minorHAnsi" w:hAnsiTheme="minorHAnsi"/>
              <w:sz w:val="20"/>
              <w:szCs w:val="20"/>
            </w:rPr>
          </w:pPr>
          <w:r w:rsidRPr="000E5B37">
            <w:rPr>
              <w:rFonts w:ascii="Times New Roman" w:eastAsiaTheme="minorEastAsia" w:hAnsi="Times New Roman"/>
              <w:noProof/>
              <w:sz w:val="20"/>
              <w:szCs w:val="20"/>
            </w:rPr>
            <w:drawing>
              <wp:anchor distT="0" distB="0" distL="0" distR="71755" simplePos="0" relativeHeight="251666432" behindDoc="0" locked="0" layoutInCell="1" allowOverlap="1" wp14:anchorId="136E7138" wp14:editId="0EFA2439">
                <wp:simplePos x="0" y="0"/>
                <wp:positionH relativeFrom="column">
                  <wp:posOffset>1126439</wp:posOffset>
                </wp:positionH>
                <wp:positionV relativeFrom="paragraph">
                  <wp:posOffset>32591</wp:posOffset>
                </wp:positionV>
                <wp:extent cx="92710" cy="94615"/>
                <wp:effectExtent l="0" t="0" r="2540" b="635"/>
                <wp:wrapNone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" cy="9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E5B37">
            <w:rPr>
              <w:sz w:val="20"/>
              <w:szCs w:val="20"/>
            </w:rPr>
            <w:t>+39 333 9380911</w:t>
          </w:r>
        </w:p>
        <w:p w14:paraId="05CA6C3E" w14:textId="77777777" w:rsidR="00677028" w:rsidRPr="000E5B37" w:rsidRDefault="0023757C" w:rsidP="00C9474C">
          <w:pPr>
            <w:pStyle w:val="Nessunaspaziatura"/>
            <w:jc w:val="center"/>
            <w:rPr>
              <w:rStyle w:val="apple-converted-space"/>
              <w:rFonts w:asciiTheme="minorHAnsi" w:hAnsiTheme="minorHAnsi"/>
              <w:sz w:val="20"/>
              <w:szCs w:val="20"/>
            </w:rPr>
          </w:pPr>
          <w:hyperlink r:id="rId2" w:history="1">
            <w:r w:rsidR="00677028" w:rsidRPr="000E5B37">
              <w:rPr>
                <w:rStyle w:val="Collegamentoipertestuale"/>
                <w:rFonts w:asciiTheme="minorHAnsi" w:hAnsiTheme="minorHAnsi"/>
                <w:sz w:val="20"/>
                <w:szCs w:val="20"/>
              </w:rPr>
              <w:t>www.tsrmbz.it</w:t>
            </w:r>
          </w:hyperlink>
          <w:r w:rsidR="00677028" w:rsidRPr="000E5B37">
            <w:rPr>
              <w:rStyle w:val="apple-converted-space"/>
              <w:rFonts w:asciiTheme="minorHAnsi" w:hAnsiTheme="minorHAnsi"/>
              <w:sz w:val="20"/>
              <w:szCs w:val="20"/>
            </w:rPr>
            <w:t xml:space="preserve"> - info@tsrmbz.it - bolzano@pec.tsrm.org</w:t>
          </w:r>
        </w:p>
        <w:p w14:paraId="41A7338E" w14:textId="77777777" w:rsidR="00677028" w:rsidRPr="00411683" w:rsidRDefault="00677028" w:rsidP="00411683">
          <w:pPr>
            <w:pStyle w:val="Nessunaspaziatura"/>
            <w:jc w:val="center"/>
            <w:rPr>
              <w:rFonts w:asciiTheme="minorHAnsi" w:hAnsiTheme="minorHAnsi"/>
              <w:sz w:val="20"/>
              <w:szCs w:val="20"/>
              <w:lang w:val="de-DE"/>
            </w:rPr>
          </w:pPr>
          <w:proofErr w:type="spellStart"/>
          <w:r w:rsidRPr="000E5B37">
            <w:rPr>
              <w:rStyle w:val="apple-converted-space"/>
              <w:rFonts w:asciiTheme="minorHAnsi" w:hAnsiTheme="minorHAnsi"/>
              <w:sz w:val="20"/>
              <w:szCs w:val="20"/>
              <w:lang w:val="de-DE"/>
            </w:rPr>
            <w:t>Str.Nr</w:t>
          </w:r>
          <w:proofErr w:type="spellEnd"/>
          <w:r w:rsidRPr="000E5B37">
            <w:rPr>
              <w:rStyle w:val="apple-converted-space"/>
              <w:rFonts w:asciiTheme="minorHAnsi" w:hAnsiTheme="minorHAnsi"/>
              <w:sz w:val="20"/>
              <w:szCs w:val="20"/>
              <w:lang w:val="de-DE"/>
            </w:rPr>
            <w:t xml:space="preserve">. - </w:t>
          </w:r>
          <w:r w:rsidRPr="000E5B37">
            <w:rPr>
              <w:rFonts w:asciiTheme="minorHAnsi" w:eastAsia="Lucida Sans Unicode" w:hAnsiTheme="minorHAnsi"/>
              <w:kern w:val="1"/>
              <w:sz w:val="20"/>
              <w:szCs w:val="20"/>
              <w:lang w:val="de-DE" w:eastAsia="ar-SA"/>
            </w:rPr>
            <w:t>94007970216 - C.F.</w:t>
          </w:r>
        </w:p>
      </w:tc>
      <w:tc>
        <w:tcPr>
          <w:tcW w:w="5392" w:type="dxa"/>
        </w:tcPr>
        <w:p w14:paraId="4671AECB" w14:textId="77777777" w:rsidR="00677028" w:rsidRDefault="00677028">
          <w:pPr>
            <w:pStyle w:val="Pidipagina"/>
          </w:pPr>
          <w:r w:rsidRPr="001A463E">
            <w:rPr>
              <w:noProof/>
              <w:sz w:val="18"/>
              <w:szCs w:val="18"/>
              <w:lang w:eastAsia="it-IT"/>
            </w:rPr>
            <w:drawing>
              <wp:anchor distT="0" distB="0" distL="114300" distR="114300" simplePos="0" relativeHeight="251668480" behindDoc="1" locked="0" layoutInCell="1" allowOverlap="1" wp14:anchorId="2D4C5EFF" wp14:editId="65E530A1">
                <wp:simplePos x="0" y="0"/>
                <wp:positionH relativeFrom="column">
                  <wp:posOffset>1073150</wp:posOffset>
                </wp:positionH>
                <wp:positionV relativeFrom="paragraph">
                  <wp:posOffset>228600</wp:posOffset>
                </wp:positionV>
                <wp:extent cx="2152650" cy="305435"/>
                <wp:effectExtent l="0" t="0" r="0" b="0"/>
                <wp:wrapThrough wrapText="bothSides">
                  <wp:wrapPolygon edited="0">
                    <wp:start x="0" y="0"/>
                    <wp:lineTo x="0" y="20208"/>
                    <wp:lineTo x="21409" y="20208"/>
                    <wp:lineTo x="21409" y="0"/>
                    <wp:lineTo x="0" y="0"/>
                  </wp:wrapPolygon>
                </wp:wrapThrough>
                <wp:docPr id="14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761E6C29" w14:textId="77777777" w:rsidR="00677028" w:rsidRDefault="00677028" w:rsidP="004116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EA0C1" w14:textId="77777777" w:rsidR="005138DD" w:rsidRDefault="005138DD" w:rsidP="00076258">
      <w:r>
        <w:separator/>
      </w:r>
    </w:p>
  </w:footnote>
  <w:footnote w:type="continuationSeparator" w:id="0">
    <w:p w14:paraId="5325F8D1" w14:textId="77777777" w:rsidR="005138DD" w:rsidRDefault="005138DD" w:rsidP="00076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5" w:type="dxa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4394"/>
      <w:gridCol w:w="4395"/>
    </w:tblGrid>
    <w:tr w:rsidR="00677028" w:rsidRPr="00644D5D" w14:paraId="31E85041" w14:textId="77777777" w:rsidTr="00932554">
      <w:trPr>
        <w:jc w:val="center"/>
      </w:trPr>
      <w:tc>
        <w:tcPr>
          <w:tcW w:w="1276" w:type="dxa"/>
        </w:tcPr>
        <w:p w14:paraId="60857C1E" w14:textId="77777777" w:rsidR="00677028" w:rsidRDefault="00677028" w:rsidP="00AF757C">
          <w:pPr>
            <w:pStyle w:val="Intestazione"/>
            <w:tabs>
              <w:tab w:val="clear" w:pos="4819"/>
            </w:tabs>
            <w:jc w:val="center"/>
            <w:rPr>
              <w:b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84864" behindDoc="1" locked="0" layoutInCell="1" allowOverlap="1" wp14:anchorId="3D5204D5" wp14:editId="0E9041EA">
                <wp:simplePos x="0" y="0"/>
                <wp:positionH relativeFrom="column">
                  <wp:posOffset>-288426</wp:posOffset>
                </wp:positionH>
                <wp:positionV relativeFrom="paragraph">
                  <wp:posOffset>-25614</wp:posOffset>
                </wp:positionV>
                <wp:extent cx="922343" cy="934872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NCPTSRM_Logo-Ordini-33-uguali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343" cy="934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94" w:type="dxa"/>
        </w:tcPr>
        <w:p w14:paraId="7BF784BA" w14:textId="77777777" w:rsidR="00677028" w:rsidRDefault="00677028" w:rsidP="00AF757C">
          <w:pPr>
            <w:pStyle w:val="Intestazione"/>
            <w:jc w:val="center"/>
            <w:rPr>
              <w:rFonts w:asciiTheme="minorHAnsi" w:hAnsiTheme="minorHAnsi"/>
              <w:b/>
              <w:sz w:val="20"/>
              <w:szCs w:val="20"/>
              <w:lang w:val="de-DE"/>
            </w:rPr>
          </w:pPr>
          <w:r w:rsidRPr="00D40CD3">
            <w:rPr>
              <w:rFonts w:asciiTheme="minorHAnsi" w:hAnsiTheme="minorHAnsi"/>
              <w:b/>
              <w:sz w:val="20"/>
              <w:szCs w:val="20"/>
              <w:lang w:val="de-DE"/>
            </w:rPr>
            <w:t xml:space="preserve">Kammer der medizinischen Röntgentechniker und der Sanitätstechnischen, Rehabilitativen und Präventiven Gesundheitsberufe </w:t>
          </w:r>
        </w:p>
        <w:p w14:paraId="61ABE11C" w14:textId="77777777" w:rsidR="00677028" w:rsidRPr="00D40CD3" w:rsidRDefault="00677028" w:rsidP="00AF757C">
          <w:pPr>
            <w:pStyle w:val="Intestazione"/>
            <w:jc w:val="center"/>
            <w:rPr>
              <w:rFonts w:asciiTheme="minorHAnsi" w:hAnsiTheme="minorHAnsi"/>
              <w:b/>
              <w:sz w:val="20"/>
              <w:szCs w:val="20"/>
              <w:lang w:val="de-DE"/>
            </w:rPr>
          </w:pPr>
          <w:r w:rsidRPr="00D40CD3">
            <w:rPr>
              <w:rFonts w:asciiTheme="minorHAnsi" w:hAnsiTheme="minorHAnsi"/>
              <w:b/>
              <w:sz w:val="20"/>
              <w:szCs w:val="20"/>
              <w:lang w:val="de-DE"/>
            </w:rPr>
            <w:t>der Autonomen Provinz Bozen</w:t>
          </w:r>
        </w:p>
        <w:p w14:paraId="19E7CDA9" w14:textId="77777777" w:rsidR="00677028" w:rsidRDefault="00677028" w:rsidP="00AF757C">
          <w:pPr>
            <w:pStyle w:val="Intestazione"/>
            <w:tabs>
              <w:tab w:val="clear" w:pos="4819"/>
            </w:tabs>
            <w:jc w:val="center"/>
            <w:rPr>
              <w:b/>
              <w:sz w:val="18"/>
              <w:szCs w:val="18"/>
              <w:lang w:val="de-DE"/>
            </w:rPr>
          </w:pPr>
        </w:p>
        <w:p w14:paraId="6CC981BE" w14:textId="77777777" w:rsidR="00677028" w:rsidRPr="00D40CD3" w:rsidRDefault="00677028" w:rsidP="00AF757C">
          <w:pPr>
            <w:pStyle w:val="Intestazione"/>
            <w:tabs>
              <w:tab w:val="clear" w:pos="4819"/>
            </w:tabs>
            <w:jc w:val="center"/>
            <w:rPr>
              <w:rFonts w:asciiTheme="minorHAnsi" w:hAnsiTheme="minorHAnsi"/>
              <w:sz w:val="12"/>
              <w:szCs w:val="12"/>
              <w:lang w:val="de-DE"/>
            </w:rPr>
          </w:pPr>
          <w:r w:rsidRPr="00D40CD3">
            <w:rPr>
              <w:rFonts w:asciiTheme="minorHAnsi" w:hAnsiTheme="minorHAnsi"/>
              <w:sz w:val="12"/>
              <w:szCs w:val="12"/>
              <w:lang w:val="de-DE"/>
            </w:rPr>
            <w:t>gemäß Gesetz: Nr. 1103-4.8.1965; Nr. 25-31.1.1983 u. Nr. 3-11.1.2018</w:t>
          </w:r>
        </w:p>
        <w:p w14:paraId="09833C74" w14:textId="77777777" w:rsidR="00677028" w:rsidRPr="00644D5D" w:rsidRDefault="00677028" w:rsidP="00AF757C">
          <w:pPr>
            <w:pStyle w:val="Intestazione"/>
            <w:tabs>
              <w:tab w:val="clear" w:pos="4819"/>
            </w:tabs>
            <w:jc w:val="center"/>
            <w:rPr>
              <w:b/>
              <w:lang w:val="de-DE"/>
            </w:rPr>
          </w:pPr>
        </w:p>
      </w:tc>
      <w:tc>
        <w:tcPr>
          <w:tcW w:w="4395" w:type="dxa"/>
        </w:tcPr>
        <w:p w14:paraId="0AB2ED4F" w14:textId="77777777" w:rsidR="00677028" w:rsidRDefault="00677028" w:rsidP="00AF757C">
          <w:pPr>
            <w:pStyle w:val="Intestazione"/>
            <w:jc w:val="center"/>
            <w:rPr>
              <w:rFonts w:asciiTheme="minorHAnsi" w:hAnsiTheme="minorHAnsi"/>
              <w:b/>
              <w:sz w:val="20"/>
              <w:szCs w:val="20"/>
            </w:rPr>
          </w:pPr>
          <w:r w:rsidRPr="00C04A08">
            <w:rPr>
              <w:rFonts w:asciiTheme="minorHAnsi" w:hAnsiTheme="minorHAnsi"/>
              <w:b/>
              <w:sz w:val="20"/>
              <w:szCs w:val="20"/>
            </w:rPr>
            <w:t xml:space="preserve">Ordine dei Tecnici Sanitari di Radiologia Medica e delle Professioni Sanitarie Tecniche, della Riabilitazione e della Prevenzione </w:t>
          </w:r>
        </w:p>
        <w:p w14:paraId="0D46A7E6" w14:textId="77777777" w:rsidR="00677028" w:rsidRPr="00C04A08" w:rsidRDefault="00677028" w:rsidP="00AF757C">
          <w:pPr>
            <w:pStyle w:val="Intestazione"/>
            <w:jc w:val="center"/>
            <w:rPr>
              <w:rFonts w:asciiTheme="minorHAnsi" w:hAnsiTheme="minorHAnsi"/>
              <w:b/>
              <w:sz w:val="20"/>
              <w:szCs w:val="20"/>
            </w:rPr>
          </w:pPr>
          <w:r w:rsidRPr="00C04A08">
            <w:rPr>
              <w:rFonts w:asciiTheme="minorHAnsi" w:hAnsiTheme="minorHAnsi"/>
              <w:b/>
              <w:sz w:val="20"/>
              <w:szCs w:val="20"/>
            </w:rPr>
            <w:t>della Provincia Autonoma di Bolzano</w:t>
          </w:r>
        </w:p>
        <w:p w14:paraId="6AA3DEDF" w14:textId="77777777" w:rsidR="00677028" w:rsidRPr="00F67830" w:rsidRDefault="00677028" w:rsidP="00AF757C">
          <w:pPr>
            <w:pStyle w:val="Intestazione"/>
            <w:jc w:val="center"/>
            <w:rPr>
              <w:b/>
              <w:sz w:val="18"/>
              <w:szCs w:val="18"/>
            </w:rPr>
          </w:pPr>
        </w:p>
        <w:p w14:paraId="2BA9F352" w14:textId="77777777" w:rsidR="00677028" w:rsidRPr="00D40CD3" w:rsidRDefault="00677028" w:rsidP="00AF757C">
          <w:pPr>
            <w:pStyle w:val="Intestazione"/>
            <w:tabs>
              <w:tab w:val="clear" w:pos="4819"/>
            </w:tabs>
            <w:jc w:val="center"/>
            <w:rPr>
              <w:b/>
              <w:sz w:val="12"/>
              <w:szCs w:val="12"/>
            </w:rPr>
          </w:pPr>
          <w:r w:rsidRPr="00D40CD3">
            <w:rPr>
              <w:rFonts w:ascii="Times New Roman" w:eastAsia="Lucida Sans Unicode" w:hAnsi="Times New Roman"/>
              <w:kern w:val="1"/>
              <w:sz w:val="12"/>
              <w:szCs w:val="12"/>
              <w:lang w:eastAsia="ar-SA"/>
            </w:rPr>
            <w:t>Istituito ai sensi di legge: nr. 1103-4.8.1965; nr. 25-31.1.1983 e nr. 3-11.1.2018</w:t>
          </w:r>
        </w:p>
      </w:tc>
    </w:tr>
  </w:tbl>
  <w:p w14:paraId="385BA1AF" w14:textId="77777777" w:rsidR="00677028" w:rsidRDefault="00677028" w:rsidP="00AF757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5" w:type="dxa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4394"/>
      <w:gridCol w:w="4395"/>
    </w:tblGrid>
    <w:tr w:rsidR="00677028" w:rsidRPr="00644D5D" w14:paraId="4CE712CE" w14:textId="77777777" w:rsidTr="002A2C0B">
      <w:trPr>
        <w:jc w:val="center"/>
      </w:trPr>
      <w:tc>
        <w:tcPr>
          <w:tcW w:w="1276" w:type="dxa"/>
        </w:tcPr>
        <w:p w14:paraId="57450B99" w14:textId="77777777" w:rsidR="00677028" w:rsidRDefault="00677028" w:rsidP="00361A59">
          <w:pPr>
            <w:pStyle w:val="Intestazione"/>
            <w:tabs>
              <w:tab w:val="clear" w:pos="4819"/>
            </w:tabs>
            <w:jc w:val="center"/>
            <w:rPr>
              <w:b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82816" behindDoc="1" locked="0" layoutInCell="1" allowOverlap="1" wp14:anchorId="4F3D5C03" wp14:editId="7FFFCD28">
                <wp:simplePos x="0" y="0"/>
                <wp:positionH relativeFrom="column">
                  <wp:posOffset>-288426</wp:posOffset>
                </wp:positionH>
                <wp:positionV relativeFrom="paragraph">
                  <wp:posOffset>-25614</wp:posOffset>
                </wp:positionV>
                <wp:extent cx="922343" cy="934872"/>
                <wp:effectExtent l="0" t="0" r="0" b="0"/>
                <wp:wrapNone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NCPTSRM_Logo-Ordini-33-uguali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2343" cy="934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94" w:type="dxa"/>
        </w:tcPr>
        <w:p w14:paraId="0EDAE22F" w14:textId="77777777" w:rsidR="00677028" w:rsidRDefault="00677028" w:rsidP="00361A59">
          <w:pPr>
            <w:pStyle w:val="Intestazione"/>
            <w:jc w:val="center"/>
            <w:rPr>
              <w:rFonts w:asciiTheme="minorHAnsi" w:hAnsiTheme="minorHAnsi"/>
              <w:b/>
              <w:sz w:val="20"/>
              <w:szCs w:val="20"/>
              <w:lang w:val="de-DE"/>
            </w:rPr>
          </w:pPr>
          <w:r w:rsidRPr="00D40CD3">
            <w:rPr>
              <w:rFonts w:asciiTheme="minorHAnsi" w:hAnsiTheme="minorHAnsi"/>
              <w:b/>
              <w:sz w:val="20"/>
              <w:szCs w:val="20"/>
              <w:lang w:val="de-DE"/>
            </w:rPr>
            <w:t xml:space="preserve">Kammer der medizinischen Röntgentechniker und der Sanitätstechnischen, Rehabilitativen und Präventiven Gesundheitsberufe </w:t>
          </w:r>
        </w:p>
        <w:p w14:paraId="7E23EEF3" w14:textId="77777777" w:rsidR="00677028" w:rsidRPr="00D40CD3" w:rsidRDefault="00677028" w:rsidP="00361A59">
          <w:pPr>
            <w:pStyle w:val="Intestazione"/>
            <w:jc w:val="center"/>
            <w:rPr>
              <w:rFonts w:asciiTheme="minorHAnsi" w:hAnsiTheme="minorHAnsi"/>
              <w:b/>
              <w:sz w:val="20"/>
              <w:szCs w:val="20"/>
              <w:lang w:val="de-DE"/>
            </w:rPr>
          </w:pPr>
          <w:r w:rsidRPr="00D40CD3">
            <w:rPr>
              <w:rFonts w:asciiTheme="minorHAnsi" w:hAnsiTheme="minorHAnsi"/>
              <w:b/>
              <w:sz w:val="20"/>
              <w:szCs w:val="20"/>
              <w:lang w:val="de-DE"/>
            </w:rPr>
            <w:t>der Autonomen Provinz Bozen</w:t>
          </w:r>
        </w:p>
        <w:p w14:paraId="4392E43A" w14:textId="77777777" w:rsidR="00677028" w:rsidRDefault="00677028" w:rsidP="00361A59">
          <w:pPr>
            <w:pStyle w:val="Intestazione"/>
            <w:tabs>
              <w:tab w:val="clear" w:pos="4819"/>
            </w:tabs>
            <w:jc w:val="center"/>
            <w:rPr>
              <w:b/>
              <w:sz w:val="18"/>
              <w:szCs w:val="18"/>
              <w:lang w:val="de-DE"/>
            </w:rPr>
          </w:pPr>
        </w:p>
        <w:p w14:paraId="754A59F6" w14:textId="77777777" w:rsidR="00677028" w:rsidRPr="00D40CD3" w:rsidRDefault="00677028" w:rsidP="00361A59">
          <w:pPr>
            <w:pStyle w:val="Intestazione"/>
            <w:tabs>
              <w:tab w:val="clear" w:pos="4819"/>
            </w:tabs>
            <w:jc w:val="center"/>
            <w:rPr>
              <w:rFonts w:asciiTheme="minorHAnsi" w:hAnsiTheme="minorHAnsi"/>
              <w:sz w:val="12"/>
              <w:szCs w:val="12"/>
              <w:lang w:val="de-DE"/>
            </w:rPr>
          </w:pPr>
          <w:r w:rsidRPr="00D40CD3">
            <w:rPr>
              <w:rFonts w:asciiTheme="minorHAnsi" w:hAnsiTheme="minorHAnsi"/>
              <w:sz w:val="12"/>
              <w:szCs w:val="12"/>
              <w:lang w:val="de-DE"/>
            </w:rPr>
            <w:t>gemäß Gesetz: Nr. 1103-4.8.1965; Nr. 25-31.1.1983 u. Nr. 3-11.1.2018</w:t>
          </w:r>
        </w:p>
        <w:p w14:paraId="406A2ADA" w14:textId="77777777" w:rsidR="00677028" w:rsidRPr="00644D5D" w:rsidRDefault="00677028" w:rsidP="00361A59">
          <w:pPr>
            <w:pStyle w:val="Intestazione"/>
            <w:tabs>
              <w:tab w:val="clear" w:pos="4819"/>
            </w:tabs>
            <w:jc w:val="center"/>
            <w:rPr>
              <w:b/>
              <w:lang w:val="de-DE"/>
            </w:rPr>
          </w:pPr>
        </w:p>
      </w:tc>
      <w:tc>
        <w:tcPr>
          <w:tcW w:w="4395" w:type="dxa"/>
        </w:tcPr>
        <w:p w14:paraId="43FACA08" w14:textId="77777777" w:rsidR="00677028" w:rsidRDefault="00677028" w:rsidP="00361A59">
          <w:pPr>
            <w:pStyle w:val="Intestazione"/>
            <w:jc w:val="center"/>
            <w:rPr>
              <w:rFonts w:asciiTheme="minorHAnsi" w:hAnsiTheme="minorHAnsi"/>
              <w:b/>
              <w:sz w:val="20"/>
              <w:szCs w:val="20"/>
            </w:rPr>
          </w:pPr>
          <w:r w:rsidRPr="00C04A08">
            <w:rPr>
              <w:rFonts w:asciiTheme="minorHAnsi" w:hAnsiTheme="minorHAnsi"/>
              <w:b/>
              <w:sz w:val="20"/>
              <w:szCs w:val="20"/>
            </w:rPr>
            <w:t xml:space="preserve">Ordine dei Tecnici Sanitari di Radiologia Medica e delle Professioni Sanitarie Tecniche, della Riabilitazione e della Prevenzione </w:t>
          </w:r>
        </w:p>
        <w:p w14:paraId="072570C6" w14:textId="77777777" w:rsidR="00677028" w:rsidRPr="00C04A08" w:rsidRDefault="00677028" w:rsidP="00361A59">
          <w:pPr>
            <w:pStyle w:val="Intestazione"/>
            <w:jc w:val="center"/>
            <w:rPr>
              <w:rFonts w:asciiTheme="minorHAnsi" w:hAnsiTheme="minorHAnsi"/>
              <w:b/>
              <w:sz w:val="20"/>
              <w:szCs w:val="20"/>
            </w:rPr>
          </w:pPr>
          <w:r w:rsidRPr="00C04A08">
            <w:rPr>
              <w:rFonts w:asciiTheme="minorHAnsi" w:hAnsiTheme="minorHAnsi"/>
              <w:b/>
              <w:sz w:val="20"/>
              <w:szCs w:val="20"/>
            </w:rPr>
            <w:t>della Provincia Autonoma di Bolzano</w:t>
          </w:r>
        </w:p>
        <w:p w14:paraId="42640391" w14:textId="77777777" w:rsidR="00677028" w:rsidRPr="00F67830" w:rsidRDefault="00677028" w:rsidP="00361A59">
          <w:pPr>
            <w:pStyle w:val="Intestazione"/>
            <w:jc w:val="center"/>
            <w:rPr>
              <w:b/>
              <w:sz w:val="18"/>
              <w:szCs w:val="18"/>
            </w:rPr>
          </w:pPr>
        </w:p>
        <w:p w14:paraId="11E9AEE4" w14:textId="77777777" w:rsidR="00677028" w:rsidRPr="00D40CD3" w:rsidRDefault="00677028" w:rsidP="00361A59">
          <w:pPr>
            <w:pStyle w:val="Intestazione"/>
            <w:tabs>
              <w:tab w:val="clear" w:pos="4819"/>
            </w:tabs>
            <w:jc w:val="center"/>
            <w:rPr>
              <w:b/>
              <w:sz w:val="12"/>
              <w:szCs w:val="12"/>
            </w:rPr>
          </w:pPr>
          <w:r w:rsidRPr="00D40CD3">
            <w:rPr>
              <w:rFonts w:ascii="Times New Roman" w:eastAsia="Lucida Sans Unicode" w:hAnsi="Times New Roman"/>
              <w:kern w:val="1"/>
              <w:sz w:val="12"/>
              <w:szCs w:val="12"/>
              <w:lang w:eastAsia="ar-SA"/>
            </w:rPr>
            <w:t>Istituito ai sensi di legge: nr. 1103-4.8.1965; nr. 25-31.1.1983 e nr. 3-11.1.2018</w:t>
          </w:r>
        </w:p>
      </w:tc>
    </w:tr>
  </w:tbl>
  <w:p w14:paraId="57C94898" w14:textId="77777777" w:rsidR="00677028" w:rsidRPr="00644D5D" w:rsidRDefault="00677028" w:rsidP="00411683">
    <w:pPr>
      <w:pStyle w:val="Intestazione"/>
      <w:tabs>
        <w:tab w:val="clear" w:pos="4819"/>
      </w:tabs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86585"/>
    <w:multiLevelType w:val="hybridMultilevel"/>
    <w:tmpl w:val="3A86748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A15BB"/>
    <w:multiLevelType w:val="hybridMultilevel"/>
    <w:tmpl w:val="F974924C"/>
    <w:lvl w:ilvl="0" w:tplc="C43CAD2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63C28"/>
    <w:multiLevelType w:val="hybridMultilevel"/>
    <w:tmpl w:val="31E695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F3252"/>
    <w:multiLevelType w:val="hybridMultilevel"/>
    <w:tmpl w:val="5E509898"/>
    <w:lvl w:ilvl="0" w:tplc="0410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BC0AC9"/>
    <w:multiLevelType w:val="hybridMultilevel"/>
    <w:tmpl w:val="E27A24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91E6D"/>
    <w:multiLevelType w:val="hybridMultilevel"/>
    <w:tmpl w:val="E5C2F1AC"/>
    <w:lvl w:ilvl="0" w:tplc="D73E12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01552"/>
    <w:multiLevelType w:val="hybridMultilevel"/>
    <w:tmpl w:val="CF8E09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7B2066"/>
    <w:multiLevelType w:val="hybridMultilevel"/>
    <w:tmpl w:val="E154DC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114302"/>
    <w:multiLevelType w:val="hybridMultilevel"/>
    <w:tmpl w:val="3A867484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9582B"/>
    <w:multiLevelType w:val="hybridMultilevel"/>
    <w:tmpl w:val="6B54D0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FD6D0E"/>
    <w:multiLevelType w:val="hybridMultilevel"/>
    <w:tmpl w:val="0A3E3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9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proofState w:spelling="clean"/>
  <w:attachedTemplate r:id="rId1"/>
  <w:defaultTabStop w:val="709"/>
  <w:hyphenationZone w:val="283"/>
  <w:characterSpacingControl w:val="doNotCompress"/>
  <w:hdrShapeDefaults>
    <o:shapedefaults v:ext="edit" spidmax="14337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2E9"/>
    <w:rsid w:val="00011118"/>
    <w:rsid w:val="000122E7"/>
    <w:rsid w:val="00026EE7"/>
    <w:rsid w:val="00032DA5"/>
    <w:rsid w:val="000361FA"/>
    <w:rsid w:val="000400DD"/>
    <w:rsid w:val="00076258"/>
    <w:rsid w:val="00080932"/>
    <w:rsid w:val="00080A0D"/>
    <w:rsid w:val="0008489B"/>
    <w:rsid w:val="000A1BC5"/>
    <w:rsid w:val="000A5DF5"/>
    <w:rsid w:val="000B55D5"/>
    <w:rsid w:val="000C194F"/>
    <w:rsid w:val="000D7936"/>
    <w:rsid w:val="000E39C8"/>
    <w:rsid w:val="000E5B37"/>
    <w:rsid w:val="000E60E9"/>
    <w:rsid w:val="000F3579"/>
    <w:rsid w:val="000F3FD7"/>
    <w:rsid w:val="000F4E4B"/>
    <w:rsid w:val="000F583B"/>
    <w:rsid w:val="000F7A07"/>
    <w:rsid w:val="00101F3C"/>
    <w:rsid w:val="0010605C"/>
    <w:rsid w:val="00110A14"/>
    <w:rsid w:val="001116EE"/>
    <w:rsid w:val="00113F7C"/>
    <w:rsid w:val="001208E4"/>
    <w:rsid w:val="00124366"/>
    <w:rsid w:val="00127D52"/>
    <w:rsid w:val="001300B1"/>
    <w:rsid w:val="00130783"/>
    <w:rsid w:val="00183071"/>
    <w:rsid w:val="00186F12"/>
    <w:rsid w:val="001A1E55"/>
    <w:rsid w:val="001A463E"/>
    <w:rsid w:val="001A574A"/>
    <w:rsid w:val="001A6AB8"/>
    <w:rsid w:val="001A6C61"/>
    <w:rsid w:val="001B38D4"/>
    <w:rsid w:val="001C18CD"/>
    <w:rsid w:val="001C5C26"/>
    <w:rsid w:val="001F2358"/>
    <w:rsid w:val="001F4FFA"/>
    <w:rsid w:val="002034AB"/>
    <w:rsid w:val="00207146"/>
    <w:rsid w:val="00226E22"/>
    <w:rsid w:val="00230F9B"/>
    <w:rsid w:val="002321C7"/>
    <w:rsid w:val="0023757C"/>
    <w:rsid w:val="0024179C"/>
    <w:rsid w:val="0024368F"/>
    <w:rsid w:val="0024629F"/>
    <w:rsid w:val="0025408F"/>
    <w:rsid w:val="00257AA1"/>
    <w:rsid w:val="0026002A"/>
    <w:rsid w:val="0026162E"/>
    <w:rsid w:val="00262074"/>
    <w:rsid w:val="00266220"/>
    <w:rsid w:val="00276B14"/>
    <w:rsid w:val="0028099E"/>
    <w:rsid w:val="002849C0"/>
    <w:rsid w:val="00293193"/>
    <w:rsid w:val="002970BD"/>
    <w:rsid w:val="002A2C0B"/>
    <w:rsid w:val="002B42EA"/>
    <w:rsid w:val="002B4FD2"/>
    <w:rsid w:val="002C11AB"/>
    <w:rsid w:val="002C4712"/>
    <w:rsid w:val="002D3E6A"/>
    <w:rsid w:val="002E1782"/>
    <w:rsid w:val="002F5AE6"/>
    <w:rsid w:val="002F6627"/>
    <w:rsid w:val="002F7486"/>
    <w:rsid w:val="00306E99"/>
    <w:rsid w:val="00307839"/>
    <w:rsid w:val="0031256C"/>
    <w:rsid w:val="0031503D"/>
    <w:rsid w:val="0031735E"/>
    <w:rsid w:val="003450F9"/>
    <w:rsid w:val="00347A2D"/>
    <w:rsid w:val="003540BF"/>
    <w:rsid w:val="00360365"/>
    <w:rsid w:val="00361A59"/>
    <w:rsid w:val="00364BCA"/>
    <w:rsid w:val="0037375A"/>
    <w:rsid w:val="00375D6C"/>
    <w:rsid w:val="00382EAE"/>
    <w:rsid w:val="00384C1C"/>
    <w:rsid w:val="0038708A"/>
    <w:rsid w:val="003932E0"/>
    <w:rsid w:val="003A7D96"/>
    <w:rsid w:val="003B08CC"/>
    <w:rsid w:val="003B0E25"/>
    <w:rsid w:val="003E2F71"/>
    <w:rsid w:val="004038F8"/>
    <w:rsid w:val="004050FC"/>
    <w:rsid w:val="00411683"/>
    <w:rsid w:val="004144B5"/>
    <w:rsid w:val="00430CE9"/>
    <w:rsid w:val="004376F2"/>
    <w:rsid w:val="00452E2C"/>
    <w:rsid w:val="00464910"/>
    <w:rsid w:val="00464E04"/>
    <w:rsid w:val="00474F3F"/>
    <w:rsid w:val="00480598"/>
    <w:rsid w:val="004912D6"/>
    <w:rsid w:val="004B4558"/>
    <w:rsid w:val="004C6030"/>
    <w:rsid w:val="004D2100"/>
    <w:rsid w:val="004D247E"/>
    <w:rsid w:val="004D54F3"/>
    <w:rsid w:val="004F170D"/>
    <w:rsid w:val="004F3D19"/>
    <w:rsid w:val="00506F14"/>
    <w:rsid w:val="0050740D"/>
    <w:rsid w:val="005138DD"/>
    <w:rsid w:val="00534DDD"/>
    <w:rsid w:val="005353C2"/>
    <w:rsid w:val="0054627C"/>
    <w:rsid w:val="00571063"/>
    <w:rsid w:val="00572127"/>
    <w:rsid w:val="0058088F"/>
    <w:rsid w:val="00580C6E"/>
    <w:rsid w:val="005839FB"/>
    <w:rsid w:val="00583BCF"/>
    <w:rsid w:val="00586711"/>
    <w:rsid w:val="00586F95"/>
    <w:rsid w:val="00587E90"/>
    <w:rsid w:val="005904E5"/>
    <w:rsid w:val="00592036"/>
    <w:rsid w:val="005A7C4C"/>
    <w:rsid w:val="005C62ED"/>
    <w:rsid w:val="00603547"/>
    <w:rsid w:val="006037EA"/>
    <w:rsid w:val="00610F46"/>
    <w:rsid w:val="00616C5F"/>
    <w:rsid w:val="00625B69"/>
    <w:rsid w:val="0063378E"/>
    <w:rsid w:val="00634926"/>
    <w:rsid w:val="00641536"/>
    <w:rsid w:val="00644D5D"/>
    <w:rsid w:val="00651B95"/>
    <w:rsid w:val="006641BA"/>
    <w:rsid w:val="00675560"/>
    <w:rsid w:val="00677028"/>
    <w:rsid w:val="00685EF5"/>
    <w:rsid w:val="00697C25"/>
    <w:rsid w:val="006A31E1"/>
    <w:rsid w:val="006B0977"/>
    <w:rsid w:val="006B2534"/>
    <w:rsid w:val="006B738B"/>
    <w:rsid w:val="007127A5"/>
    <w:rsid w:val="00722C03"/>
    <w:rsid w:val="007248AA"/>
    <w:rsid w:val="00735AC9"/>
    <w:rsid w:val="007437B9"/>
    <w:rsid w:val="00746E1C"/>
    <w:rsid w:val="00755C07"/>
    <w:rsid w:val="00780C32"/>
    <w:rsid w:val="00785A0D"/>
    <w:rsid w:val="00795D0B"/>
    <w:rsid w:val="007B3C2B"/>
    <w:rsid w:val="007B3E7F"/>
    <w:rsid w:val="007B5FB3"/>
    <w:rsid w:val="007C7806"/>
    <w:rsid w:val="007E76B7"/>
    <w:rsid w:val="007F5AE5"/>
    <w:rsid w:val="00803068"/>
    <w:rsid w:val="0080337C"/>
    <w:rsid w:val="008354A2"/>
    <w:rsid w:val="00857D48"/>
    <w:rsid w:val="00861DDC"/>
    <w:rsid w:val="00892BE1"/>
    <w:rsid w:val="008A10BF"/>
    <w:rsid w:val="008A7B67"/>
    <w:rsid w:val="008B31BA"/>
    <w:rsid w:val="008B51A4"/>
    <w:rsid w:val="008C3B9E"/>
    <w:rsid w:val="008C5EBC"/>
    <w:rsid w:val="008C62E9"/>
    <w:rsid w:val="008D17D3"/>
    <w:rsid w:val="008E1093"/>
    <w:rsid w:val="008E7252"/>
    <w:rsid w:val="008F068E"/>
    <w:rsid w:val="0090116B"/>
    <w:rsid w:val="00903FDC"/>
    <w:rsid w:val="00904A0E"/>
    <w:rsid w:val="00904D89"/>
    <w:rsid w:val="009051E9"/>
    <w:rsid w:val="00913947"/>
    <w:rsid w:val="00916459"/>
    <w:rsid w:val="009266FF"/>
    <w:rsid w:val="00926AE4"/>
    <w:rsid w:val="00932554"/>
    <w:rsid w:val="009335DD"/>
    <w:rsid w:val="00935A00"/>
    <w:rsid w:val="009566CF"/>
    <w:rsid w:val="00966B66"/>
    <w:rsid w:val="00972427"/>
    <w:rsid w:val="00974894"/>
    <w:rsid w:val="00985372"/>
    <w:rsid w:val="0099562B"/>
    <w:rsid w:val="009A4F55"/>
    <w:rsid w:val="009D516B"/>
    <w:rsid w:val="009D73B0"/>
    <w:rsid w:val="009E0DF6"/>
    <w:rsid w:val="009F0044"/>
    <w:rsid w:val="009F4FE1"/>
    <w:rsid w:val="00A11A17"/>
    <w:rsid w:val="00A148CC"/>
    <w:rsid w:val="00A21552"/>
    <w:rsid w:val="00A234C5"/>
    <w:rsid w:val="00A331D9"/>
    <w:rsid w:val="00A40240"/>
    <w:rsid w:val="00A65975"/>
    <w:rsid w:val="00A66186"/>
    <w:rsid w:val="00A77EA2"/>
    <w:rsid w:val="00A91C2B"/>
    <w:rsid w:val="00AA7093"/>
    <w:rsid w:val="00AB5AD1"/>
    <w:rsid w:val="00AC06CF"/>
    <w:rsid w:val="00AC3C76"/>
    <w:rsid w:val="00AC6C15"/>
    <w:rsid w:val="00AF1720"/>
    <w:rsid w:val="00AF757C"/>
    <w:rsid w:val="00B01376"/>
    <w:rsid w:val="00B014A2"/>
    <w:rsid w:val="00B10A9E"/>
    <w:rsid w:val="00B1330E"/>
    <w:rsid w:val="00B17525"/>
    <w:rsid w:val="00B241C1"/>
    <w:rsid w:val="00B46EAA"/>
    <w:rsid w:val="00B54B74"/>
    <w:rsid w:val="00B62483"/>
    <w:rsid w:val="00B80AFA"/>
    <w:rsid w:val="00BA58E3"/>
    <w:rsid w:val="00BA61D2"/>
    <w:rsid w:val="00BA6845"/>
    <w:rsid w:val="00BC2B25"/>
    <w:rsid w:val="00BC3212"/>
    <w:rsid w:val="00BD6750"/>
    <w:rsid w:val="00BE0B58"/>
    <w:rsid w:val="00C04A08"/>
    <w:rsid w:val="00C07F38"/>
    <w:rsid w:val="00C261C2"/>
    <w:rsid w:val="00C26A03"/>
    <w:rsid w:val="00C3344A"/>
    <w:rsid w:val="00C46B10"/>
    <w:rsid w:val="00C542D0"/>
    <w:rsid w:val="00C81F3A"/>
    <w:rsid w:val="00C94385"/>
    <w:rsid w:val="00C9474C"/>
    <w:rsid w:val="00CA7B39"/>
    <w:rsid w:val="00CC010D"/>
    <w:rsid w:val="00CC57C7"/>
    <w:rsid w:val="00CF4BEA"/>
    <w:rsid w:val="00D13B21"/>
    <w:rsid w:val="00D16891"/>
    <w:rsid w:val="00D31815"/>
    <w:rsid w:val="00D36A86"/>
    <w:rsid w:val="00D40CD3"/>
    <w:rsid w:val="00D44375"/>
    <w:rsid w:val="00D45666"/>
    <w:rsid w:val="00D54FA6"/>
    <w:rsid w:val="00D602F1"/>
    <w:rsid w:val="00D86039"/>
    <w:rsid w:val="00D938F2"/>
    <w:rsid w:val="00D93F3F"/>
    <w:rsid w:val="00D95FD8"/>
    <w:rsid w:val="00DA4566"/>
    <w:rsid w:val="00E055A9"/>
    <w:rsid w:val="00E05E5A"/>
    <w:rsid w:val="00E23F50"/>
    <w:rsid w:val="00E355ED"/>
    <w:rsid w:val="00E65A2A"/>
    <w:rsid w:val="00E71EEF"/>
    <w:rsid w:val="00E85079"/>
    <w:rsid w:val="00EA5FEE"/>
    <w:rsid w:val="00EB5323"/>
    <w:rsid w:val="00EC0769"/>
    <w:rsid w:val="00EC6753"/>
    <w:rsid w:val="00EE4F21"/>
    <w:rsid w:val="00EE6F98"/>
    <w:rsid w:val="00EE7E44"/>
    <w:rsid w:val="00EF7C11"/>
    <w:rsid w:val="00EF7FE9"/>
    <w:rsid w:val="00F27DEF"/>
    <w:rsid w:val="00F52AA9"/>
    <w:rsid w:val="00F60CE1"/>
    <w:rsid w:val="00F63D88"/>
    <w:rsid w:val="00F67830"/>
    <w:rsid w:val="00F77251"/>
    <w:rsid w:val="00F813F0"/>
    <w:rsid w:val="00FA4FD8"/>
    <w:rsid w:val="00FD0AAA"/>
    <w:rsid w:val="00FE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7D962130"/>
  <w15:docId w15:val="{5458F07F-0283-4B82-9F98-C18B89F6A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8C62E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D54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9">
    <w:name w:val="heading 9"/>
    <w:basedOn w:val="Normale"/>
    <w:next w:val="Normale"/>
    <w:link w:val="Titolo9Carattere"/>
    <w:qFormat/>
    <w:rsid w:val="000F4E4B"/>
    <w:pPr>
      <w:spacing w:before="240" w:after="60" w:line="240" w:lineRule="auto"/>
      <w:outlineLvl w:val="8"/>
    </w:pPr>
    <w:rPr>
      <w:rFonts w:ascii="Arial" w:eastAsia="Times New Roman" w:hAnsi="Arial" w:cs="Arial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D54F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itolo9Carattere">
    <w:name w:val="Titolo 9 Carattere"/>
    <w:link w:val="Titolo9"/>
    <w:rsid w:val="000F4E4B"/>
    <w:rPr>
      <w:rFonts w:ascii="Arial" w:eastAsia="Times New Roman" w:hAnsi="Arial" w:cs="Arial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076258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6258"/>
  </w:style>
  <w:style w:type="paragraph" w:styleId="Pidipagina">
    <w:name w:val="footer"/>
    <w:basedOn w:val="Normale"/>
    <w:link w:val="PidipaginaCarattere"/>
    <w:uiPriority w:val="99"/>
    <w:unhideWhenUsed/>
    <w:rsid w:val="00076258"/>
    <w:pPr>
      <w:tabs>
        <w:tab w:val="center" w:pos="4819"/>
        <w:tab w:val="right" w:pos="9638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625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625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76258"/>
    <w:rPr>
      <w:rFonts w:ascii="Tahoma" w:hAnsi="Tahoma" w:cs="Tahoma"/>
      <w:sz w:val="16"/>
      <w:szCs w:val="16"/>
    </w:rPr>
  </w:style>
  <w:style w:type="character" w:customStyle="1" w:styleId="Carpredefinitoparagrafo1">
    <w:name w:val="Car. predefinito paragrafo1"/>
    <w:rsid w:val="00076258"/>
  </w:style>
  <w:style w:type="paragraph" w:styleId="Nessunaspaziatura">
    <w:name w:val="No Spacing"/>
    <w:uiPriority w:val="1"/>
    <w:qFormat/>
    <w:rsid w:val="000F583B"/>
    <w:rPr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0F583B"/>
    <w:rPr>
      <w:color w:val="0000FF"/>
      <w:u w:val="single"/>
    </w:rPr>
  </w:style>
  <w:style w:type="paragraph" w:customStyle="1" w:styleId="Testodelblocco2">
    <w:name w:val="Testo del blocco2"/>
    <w:rsid w:val="0058088F"/>
    <w:pPr>
      <w:widowControl w:val="0"/>
      <w:suppressAutoHyphens/>
      <w:spacing w:after="200" w:line="276" w:lineRule="auto"/>
      <w:ind w:left="567" w:right="638"/>
      <w:jc w:val="both"/>
    </w:pPr>
    <w:rPr>
      <w:rFonts w:ascii="Verdana" w:eastAsia="Times New Roman" w:hAnsi="Verdana" w:cs="font304"/>
      <w:kern w:val="1"/>
      <w:lang w:eastAsia="ar-SA"/>
    </w:rPr>
  </w:style>
  <w:style w:type="character" w:styleId="Rimandocommento">
    <w:name w:val="annotation reference"/>
    <w:uiPriority w:val="99"/>
    <w:semiHidden/>
    <w:unhideWhenUsed/>
    <w:rsid w:val="009D516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51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link w:val="Testocommento"/>
    <w:uiPriority w:val="99"/>
    <w:semiHidden/>
    <w:rsid w:val="009D516B"/>
    <w:rPr>
      <w:rFonts w:ascii="Times New Roman" w:eastAsia="Times New Roman" w:hAnsi="Times New Roman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516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9D516B"/>
    <w:rPr>
      <w:rFonts w:ascii="Times New Roman" w:eastAsia="Times New Roman" w:hAnsi="Times New Roman"/>
      <w:b/>
      <w:bCs/>
    </w:rPr>
  </w:style>
  <w:style w:type="paragraph" w:styleId="Paragrafoelenco">
    <w:name w:val="List Paragraph"/>
    <w:basedOn w:val="Normale"/>
    <w:uiPriority w:val="34"/>
    <w:qFormat/>
    <w:rsid w:val="007B3E7F"/>
    <w:pPr>
      <w:spacing w:after="160" w:line="259" w:lineRule="auto"/>
      <w:ind w:left="720"/>
      <w:contextualSpacing/>
    </w:pPr>
  </w:style>
  <w:style w:type="character" w:customStyle="1" w:styleId="tgc">
    <w:name w:val="_tgc"/>
    <w:basedOn w:val="Carpredefinitoparagrafo"/>
    <w:rsid w:val="007B3E7F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46EA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46EAA"/>
    <w:rPr>
      <w:rFonts w:asciiTheme="minorHAnsi" w:eastAsiaTheme="minorHAnsi" w:hAnsiTheme="minorHAnsi" w:cstheme="minorBidi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46EAA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8489B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39"/>
    <w:rsid w:val="00CF4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e"/>
    <w:rsid w:val="000E60E9"/>
    <w:pPr>
      <w:spacing w:after="0" w:line="240" w:lineRule="auto"/>
    </w:pPr>
    <w:rPr>
      <w:rFonts w:ascii="Times New Roman" w:eastAsia="Calibri" w:hAnsi="Times New Roman" w:cs="Times New Roman"/>
      <w:sz w:val="18"/>
      <w:szCs w:val="18"/>
      <w:lang w:eastAsia="it-IT"/>
    </w:rPr>
  </w:style>
  <w:style w:type="paragraph" w:customStyle="1" w:styleId="p2">
    <w:name w:val="p2"/>
    <w:basedOn w:val="Normale"/>
    <w:rsid w:val="000E60E9"/>
    <w:pPr>
      <w:spacing w:after="0" w:line="240" w:lineRule="auto"/>
    </w:pPr>
    <w:rPr>
      <w:rFonts w:ascii="Times New Roman" w:eastAsia="Calibri" w:hAnsi="Times New Roman" w:cs="Times New Roman"/>
      <w:sz w:val="11"/>
      <w:szCs w:val="11"/>
      <w:lang w:eastAsia="it-IT"/>
    </w:rPr>
  </w:style>
  <w:style w:type="character" w:customStyle="1" w:styleId="apple-converted-space">
    <w:name w:val="apple-converted-space"/>
    <w:basedOn w:val="Carpredefinitoparagrafo"/>
    <w:rsid w:val="000E60E9"/>
  </w:style>
  <w:style w:type="character" w:styleId="Menzionenonrisolta">
    <w:name w:val="Unresolved Mention"/>
    <w:basedOn w:val="Carpredefinitoparagrafo"/>
    <w:uiPriority w:val="99"/>
    <w:rsid w:val="00C9474C"/>
    <w:rPr>
      <w:color w:val="808080"/>
      <w:shd w:val="clear" w:color="auto" w:fill="E6E6E6"/>
    </w:rPr>
  </w:style>
  <w:style w:type="paragraph" w:customStyle="1" w:styleId="Default">
    <w:name w:val="Default"/>
    <w:rsid w:val="007C780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17">
    <w:name w:val="Font Style17"/>
    <w:basedOn w:val="Carpredefinitoparagrafo"/>
    <w:uiPriority w:val="99"/>
    <w:rsid w:val="007C7806"/>
    <w:rPr>
      <w:rFonts w:ascii="Times New Roman" w:hAnsi="Times New Roman" w:cs="Times New Roman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7C7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2A2C0B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A2C0B"/>
    <w:rPr>
      <w:sz w:val="22"/>
      <w:szCs w:val="21"/>
      <w:lang w:eastAsia="en-US"/>
    </w:rPr>
  </w:style>
  <w:style w:type="paragraph" w:customStyle="1" w:styleId="msonormal0">
    <w:name w:val="msonormal"/>
    <w:basedOn w:val="Normale"/>
    <w:rsid w:val="00B80A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xl65">
    <w:name w:val="xl65"/>
    <w:basedOn w:val="Normale"/>
    <w:rsid w:val="00B80AFA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4"/>
      <w:szCs w:val="14"/>
      <w:lang w:eastAsia="it-IT"/>
    </w:rPr>
  </w:style>
  <w:style w:type="paragraph" w:customStyle="1" w:styleId="xl66">
    <w:name w:val="xl66"/>
    <w:basedOn w:val="Normale"/>
    <w:rsid w:val="00B80AFA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b/>
      <w:bCs/>
      <w:sz w:val="14"/>
      <w:szCs w:val="14"/>
      <w:lang w:eastAsia="it-IT"/>
    </w:rPr>
  </w:style>
  <w:style w:type="paragraph" w:customStyle="1" w:styleId="xl67">
    <w:name w:val="xl67"/>
    <w:basedOn w:val="Normale"/>
    <w:rsid w:val="00B80AFA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sz w:val="14"/>
      <w:szCs w:val="14"/>
      <w:lang w:eastAsia="it-IT"/>
    </w:rPr>
  </w:style>
  <w:style w:type="paragraph" w:customStyle="1" w:styleId="xl68">
    <w:name w:val="xl68"/>
    <w:basedOn w:val="Normale"/>
    <w:rsid w:val="00B80AFA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b/>
      <w:bCs/>
      <w:sz w:val="14"/>
      <w:szCs w:val="14"/>
      <w:lang w:eastAsia="it-IT"/>
    </w:rPr>
  </w:style>
  <w:style w:type="paragraph" w:customStyle="1" w:styleId="xl69">
    <w:name w:val="xl69"/>
    <w:basedOn w:val="Normale"/>
    <w:rsid w:val="00B80AFA"/>
    <w:pPr>
      <w:spacing w:before="100" w:beforeAutospacing="1" w:after="100" w:afterAutospacing="1" w:line="240" w:lineRule="auto"/>
      <w:jc w:val="center"/>
      <w:textAlignment w:val="top"/>
    </w:pPr>
    <w:rPr>
      <w:rFonts w:ascii="Verdana" w:eastAsia="Times New Roman" w:hAnsi="Verdana" w:cs="Times New Roman"/>
      <w:sz w:val="14"/>
      <w:szCs w:val="14"/>
      <w:lang w:eastAsia="it-IT"/>
    </w:rPr>
  </w:style>
  <w:style w:type="paragraph" w:customStyle="1" w:styleId="xl70">
    <w:name w:val="xl70"/>
    <w:basedOn w:val="Normale"/>
    <w:rsid w:val="00B80AFA"/>
    <w:pPr>
      <w:spacing w:before="100" w:beforeAutospacing="1" w:after="100" w:afterAutospacing="1" w:line="240" w:lineRule="auto"/>
      <w:jc w:val="center"/>
    </w:pPr>
    <w:rPr>
      <w:rFonts w:ascii="Verdana" w:eastAsia="Times New Roman" w:hAnsi="Verdana" w:cs="Times New Roman"/>
      <w:sz w:val="14"/>
      <w:szCs w:val="14"/>
      <w:lang w:eastAsia="it-IT"/>
    </w:rPr>
  </w:style>
  <w:style w:type="paragraph" w:customStyle="1" w:styleId="m5336008533025046236p2">
    <w:name w:val="m_5336008533025046236p2"/>
    <w:basedOn w:val="Normale"/>
    <w:rsid w:val="00D4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m5336008533025046236p3">
    <w:name w:val="m_5336008533025046236p3"/>
    <w:basedOn w:val="Normale"/>
    <w:rsid w:val="00D443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47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00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4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23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63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53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63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8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67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0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0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1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9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94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59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44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82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3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9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39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612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3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5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420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45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73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68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6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4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71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9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80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5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5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29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63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79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72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7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9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5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9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9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79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7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crizioni.alboweb.net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tsrm.org/wp-content/uploads/2019/04/ModalitaAccessoTramitePIN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iscrizioni.alboweb.net/" TargetMode="External"/><Relationship Id="rId23" Type="http://schemas.openxmlformats.org/officeDocument/2006/relationships/header" Target="header2.xml"/><Relationship Id="rId10" Type="http://schemas.openxmlformats.org/officeDocument/2006/relationships/hyperlink" Target="https://iscrizioni.alboweb.net/" TargetMode="External"/><Relationship Id="rId19" Type="http://schemas.openxmlformats.org/officeDocument/2006/relationships/hyperlink" Target="http://www.tsrm.org/wp-content/uploads/2019/04/ModalitaAccessoTramitePIN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scrizioni.alboweb.net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tsrmbz.it" TargetMode="External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Emanuele%20Baglioni\AppData\Roaming\Microsoft\Templates\carta%20intestata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3DC8B-BC9B-C642-AC91-0BB0EF51C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C:\Users\Emanuele Baglioni\AppData\Roaming\Microsoft\Templates\carta intestata 2015.dotx</Template>
  <TotalTime>0</TotalTime>
  <Pages>3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4095</CharactersWithSpaces>
  <SharedDoc>false</SharedDoc>
  <HLinks>
    <vt:vector size="36" baseType="variant">
      <vt:variant>
        <vt:i4>2818134</vt:i4>
      </vt:variant>
      <vt:variant>
        <vt:i4>15</vt:i4>
      </vt:variant>
      <vt:variant>
        <vt:i4>0</vt:i4>
      </vt:variant>
      <vt:variant>
        <vt:i4>5</vt:i4>
      </vt:variant>
      <vt:variant>
        <vt:lpwstr>mailto:federazione@pec.tsrm.org</vt:lpwstr>
      </vt:variant>
      <vt:variant>
        <vt:lpwstr/>
      </vt:variant>
      <vt:variant>
        <vt:i4>3670045</vt:i4>
      </vt:variant>
      <vt:variant>
        <vt:i4>12</vt:i4>
      </vt:variant>
      <vt:variant>
        <vt:i4>0</vt:i4>
      </vt:variant>
      <vt:variant>
        <vt:i4>5</vt:i4>
      </vt:variant>
      <vt:variant>
        <vt:lpwstr>mailto:federazione@tsrm.org</vt:lpwstr>
      </vt:variant>
      <vt:variant>
        <vt:lpwstr/>
      </vt:variant>
      <vt:variant>
        <vt:i4>6160454</vt:i4>
      </vt:variant>
      <vt:variant>
        <vt:i4>9</vt:i4>
      </vt:variant>
      <vt:variant>
        <vt:i4>0</vt:i4>
      </vt:variant>
      <vt:variant>
        <vt:i4>5</vt:i4>
      </vt:variant>
      <vt:variant>
        <vt:lpwstr>http://www.tsrm.org/</vt:lpwstr>
      </vt:variant>
      <vt:variant>
        <vt:lpwstr/>
      </vt:variant>
      <vt:variant>
        <vt:i4>2818134</vt:i4>
      </vt:variant>
      <vt:variant>
        <vt:i4>6</vt:i4>
      </vt:variant>
      <vt:variant>
        <vt:i4>0</vt:i4>
      </vt:variant>
      <vt:variant>
        <vt:i4>5</vt:i4>
      </vt:variant>
      <vt:variant>
        <vt:lpwstr>mailto:federazione@pec.tsrm.org</vt:lpwstr>
      </vt:variant>
      <vt:variant>
        <vt:lpwstr/>
      </vt:variant>
      <vt:variant>
        <vt:i4>3670045</vt:i4>
      </vt:variant>
      <vt:variant>
        <vt:i4>3</vt:i4>
      </vt:variant>
      <vt:variant>
        <vt:i4>0</vt:i4>
      </vt:variant>
      <vt:variant>
        <vt:i4>5</vt:i4>
      </vt:variant>
      <vt:variant>
        <vt:lpwstr>mailto:federazione@tsrm.org</vt:lpwstr>
      </vt:variant>
      <vt:variant>
        <vt:lpwstr/>
      </vt:variant>
      <vt:variant>
        <vt:i4>6160454</vt:i4>
      </vt:variant>
      <vt:variant>
        <vt:i4>0</vt:i4>
      </vt:variant>
      <vt:variant>
        <vt:i4>0</vt:i4>
      </vt:variant>
      <vt:variant>
        <vt:i4>5</vt:i4>
      </vt:variant>
      <vt:variant>
        <vt:lpwstr>http://www.tsrm.org/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Fontenova</dc:creator>
  <cp:lastModifiedBy>Olivotto Andrea</cp:lastModifiedBy>
  <cp:revision>2</cp:revision>
  <cp:lastPrinted>2020-01-03T09:11:00Z</cp:lastPrinted>
  <dcterms:created xsi:type="dcterms:W3CDTF">2020-01-03T20:15:00Z</dcterms:created>
  <dcterms:modified xsi:type="dcterms:W3CDTF">2020-01-03T20:15:00Z</dcterms:modified>
</cp:coreProperties>
</file>